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81DE8" w14:textId="77777777" w:rsidR="00843CC5" w:rsidRPr="00446220" w:rsidRDefault="002E60AA" w:rsidP="00390102">
      <w:pPr>
        <w:jc w:val="center"/>
        <w:rPr>
          <w:rFonts w:ascii="Calibri" w:hAnsi="Calibri"/>
          <w:b/>
        </w:rPr>
      </w:pPr>
      <w:r w:rsidRPr="00446220">
        <w:rPr>
          <w:rFonts w:ascii="Calibri" w:hAnsi="Calibri"/>
          <w:b/>
        </w:rPr>
        <w:t>Interference and Diffraction</w:t>
      </w:r>
    </w:p>
    <w:p w14:paraId="69502984" w14:textId="77777777" w:rsidR="00390102" w:rsidRPr="00446220" w:rsidRDefault="00390102" w:rsidP="00390102">
      <w:pPr>
        <w:rPr>
          <w:rFonts w:ascii="Calibri" w:hAnsi="Calibri"/>
          <w:b/>
        </w:rPr>
      </w:pPr>
    </w:p>
    <w:p w14:paraId="43559DCC" w14:textId="77777777" w:rsidR="00390102" w:rsidRPr="00446220" w:rsidRDefault="00390102" w:rsidP="00390102">
      <w:pPr>
        <w:rPr>
          <w:rFonts w:ascii="Calibri" w:hAnsi="Calibri"/>
        </w:rPr>
      </w:pPr>
      <w:r w:rsidRPr="00446220">
        <w:rPr>
          <w:rFonts w:ascii="Calibri" w:hAnsi="Calibri"/>
        </w:rPr>
        <w:t xml:space="preserve">Diffraction and Interference both rely on </w:t>
      </w:r>
      <w:r w:rsidRPr="00446220">
        <w:rPr>
          <w:rFonts w:ascii="Calibri" w:hAnsi="Calibri"/>
        </w:rPr>
        <w:softHyphen/>
      </w:r>
      <w:r w:rsidRPr="00446220">
        <w:rPr>
          <w:rFonts w:ascii="Calibri" w:hAnsi="Calibri"/>
        </w:rPr>
        <w:softHyphen/>
      </w:r>
      <w:r w:rsidRPr="00446220">
        <w:rPr>
          <w:rFonts w:ascii="Calibri" w:hAnsi="Calibri"/>
        </w:rPr>
        <w:softHyphen/>
      </w:r>
      <w:r w:rsidRPr="00446220">
        <w:rPr>
          <w:rFonts w:ascii="Calibri" w:hAnsi="Calibri"/>
        </w:rPr>
        <w:softHyphen/>
        <w:t>__________________________________________</w:t>
      </w:r>
    </w:p>
    <w:p w14:paraId="469363B7" w14:textId="77777777" w:rsidR="00390102" w:rsidRPr="00446220" w:rsidRDefault="00390102" w:rsidP="00390102">
      <w:pPr>
        <w:rPr>
          <w:rFonts w:ascii="Calibri" w:hAnsi="Calibri"/>
        </w:rPr>
      </w:pPr>
    </w:p>
    <w:p w14:paraId="1F653DB2" w14:textId="77777777" w:rsidR="00390102" w:rsidRPr="00446220" w:rsidRDefault="005F72FC" w:rsidP="005F72FC">
      <w:pPr>
        <w:jc w:val="center"/>
        <w:rPr>
          <w:rFonts w:ascii="Calibri" w:hAnsi="Calibri"/>
        </w:rPr>
      </w:pPr>
      <w:r w:rsidRPr="00446220">
        <w:rPr>
          <w:rFonts w:ascii="Calibri" w:hAnsi="Calibri"/>
        </w:rPr>
        <w:t>_________________________________________</w:t>
      </w:r>
    </w:p>
    <w:p w14:paraId="09FCA3D1" w14:textId="77777777" w:rsidR="005F72FC" w:rsidRPr="00446220" w:rsidRDefault="005F72FC" w:rsidP="005F72FC">
      <w:pPr>
        <w:jc w:val="center"/>
        <w:rPr>
          <w:rFonts w:ascii="Calibri" w:hAnsi="Calibri"/>
        </w:rPr>
      </w:pPr>
    </w:p>
    <w:p w14:paraId="3C254DB6" w14:textId="77777777" w:rsidR="00390102" w:rsidRPr="00446220" w:rsidRDefault="00390102" w:rsidP="00390102">
      <w:pPr>
        <w:rPr>
          <w:rFonts w:ascii="Calibri" w:hAnsi="Calibri"/>
        </w:rPr>
      </w:pPr>
      <w:r w:rsidRPr="00446220">
        <w:rPr>
          <w:rFonts w:ascii="Calibri" w:hAnsi="Calibri"/>
        </w:rPr>
        <w:t>When two or more waves pass through a given point, they produce a new wave that is the algebraic sum of the displacements of the individual waves.</w:t>
      </w:r>
      <w:r w:rsidR="005F72FC" w:rsidRPr="00446220">
        <w:rPr>
          <w:rFonts w:ascii="Calibri" w:hAnsi="Calibri"/>
        </w:rPr>
        <w:t xml:space="preserve"> The resultant wave is the </w:t>
      </w:r>
      <w:r w:rsidR="005F72FC" w:rsidRPr="00446220">
        <w:rPr>
          <w:rFonts w:ascii="Calibri" w:hAnsi="Calibri"/>
          <w:b/>
        </w:rPr>
        <w:t>interference</w:t>
      </w:r>
      <w:r w:rsidR="005F72FC" w:rsidRPr="00446220">
        <w:rPr>
          <w:rFonts w:ascii="Calibri" w:hAnsi="Calibri"/>
        </w:rPr>
        <w:t xml:space="preserve"> of the individual waves.</w:t>
      </w:r>
    </w:p>
    <w:p w14:paraId="7E230F36" w14:textId="77777777" w:rsidR="00390102" w:rsidRPr="00446220" w:rsidRDefault="00390102" w:rsidP="00390102">
      <w:pPr>
        <w:rPr>
          <w:rFonts w:ascii="Calibri" w:hAnsi="Calibri"/>
        </w:rPr>
      </w:pPr>
    </w:p>
    <w:p w14:paraId="220B917E" w14:textId="77777777" w:rsidR="00390102" w:rsidRPr="00446220" w:rsidRDefault="005F72FC" w:rsidP="00390102">
      <w:pPr>
        <w:rPr>
          <w:rFonts w:ascii="Calibri" w:hAnsi="Calibri"/>
          <w:b/>
        </w:rPr>
      </w:pPr>
      <w:r w:rsidRPr="00446220">
        <w:rPr>
          <w:rFonts w:ascii="Calibri" w:hAnsi="Calibri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34FB6E" wp14:editId="0C9EA5EC">
                <wp:simplePos x="0" y="0"/>
                <wp:positionH relativeFrom="column">
                  <wp:posOffset>-114300</wp:posOffset>
                </wp:positionH>
                <wp:positionV relativeFrom="paragraph">
                  <wp:posOffset>426720</wp:posOffset>
                </wp:positionV>
                <wp:extent cx="5372100" cy="2620010"/>
                <wp:effectExtent l="0" t="0" r="12700" b="0"/>
                <wp:wrapThrough wrapText="bothSides">
                  <wp:wrapPolygon edited="0">
                    <wp:start x="0" y="0"/>
                    <wp:lineTo x="0" y="21359"/>
                    <wp:lineTo x="21549" y="21359"/>
                    <wp:lineTo x="21549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2620010"/>
                          <a:chOff x="0" y="0"/>
                          <a:chExt cx="5989320" cy="29216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92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100" y="12700"/>
                            <a:ext cx="2776220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8.95pt;margin-top:33.6pt;width:423pt;height:206.3pt;z-index:251659264;mso-width-relative:margin;mso-height-relative:margin" coordsize="5989320,29216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43200;height:2921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Z&#10;4MvAAAAA2gAAAA8AAABkcnMvZG93bnJldi54bWxET0trAjEQvhf6H8II3mqiFZHV7NIHgpRefBw8&#10;Dsm4u3YzWZJUt/++EQo9DR/fc9bV4DpxpRBbzxqmEwWC2Hjbcq3heNg8LUHEhGyx80wafihCVT4+&#10;rLGw/sY7uu5TLXIIxwI1NCn1hZTRNOQwTnxPnLmzDw5ThqGWNuAth7tOzpRaSIct54YGe3pryHzt&#10;v52Gy9y3p0/1PsPT6yY8q8F8zL3RejwaXlYgEg3pX/zn3to8H+6v3K8s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5ngy8AAAADaAAAADwAAAAAAAAAAAAAAAACcAgAAZHJz&#10;L2Rvd25yZXYueG1sUEsFBgAAAAAEAAQA9wAAAIkDAAAAAA==&#10;">
                  <v:imagedata r:id="rId10" o:title=""/>
                  <v:path arrowok="t"/>
                </v:shape>
                <v:shape id="Picture 2" o:spid="_x0000_s1028" type="#_x0000_t75" style="position:absolute;left:3213100;top:12700;width:2776220;height:2908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n&#10;E0HDAAAA2gAAAA8AAABkcnMvZG93bnJldi54bWxEj0+LwjAUxO+C3yE8YW+abg8i1VTE3QURPPgH&#10;vD6aZ1ttXkKTanc//UYQPA4z8xtmsexNI+7U+tqygs9JAoK4sLrmUsHp+DOegfABWWNjmRT8kodl&#10;PhwsMNP2wXu6H0IpIoR9hgqqEFwmpS8qMugn1hFH72JbgyHKtpS6xUeEm0amSTKVBmuOCxU6WldU&#10;3A6dUbDbNa6rt7cvfVmf0+vGbfn7b6rUx6hfzUEE6sM7/GpvtIIUnlfiDZD5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OcTQcMAAADaAAAADwAAAAAAAAAAAAAAAACcAgAA&#10;ZHJzL2Rvd25yZXYueG1sUEsFBgAAAAAEAAQA9wAAAIwDAAAAAA=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  <w:r w:rsidRPr="00446220">
        <w:rPr>
          <w:rFonts w:ascii="Calibri" w:hAnsi="Calibri"/>
          <w:b/>
        </w:rPr>
        <w:t>Constructive interference</w:t>
      </w:r>
      <w:r w:rsidRPr="00446220">
        <w:rPr>
          <w:rFonts w:ascii="Calibri" w:hAnsi="Calibri"/>
        </w:rPr>
        <w:t>: the individual waves are in phase before they combine. They form a resultant wave that has greater amplitude than the individual waves</w:t>
      </w:r>
      <w:r w:rsidRPr="00446220">
        <w:rPr>
          <w:rFonts w:ascii="Calibri" w:hAnsi="Calibri"/>
          <w:b/>
        </w:rPr>
        <w:t>.</w:t>
      </w:r>
    </w:p>
    <w:p w14:paraId="30D94074" w14:textId="77777777" w:rsidR="005F72FC" w:rsidRPr="00446220" w:rsidRDefault="005F72FC" w:rsidP="00390102">
      <w:pPr>
        <w:rPr>
          <w:rFonts w:ascii="Calibri" w:hAnsi="Calibri"/>
          <w:b/>
        </w:rPr>
      </w:pPr>
    </w:p>
    <w:p w14:paraId="198A6607" w14:textId="77777777" w:rsidR="005F72FC" w:rsidRPr="00446220" w:rsidRDefault="005F72FC" w:rsidP="00390102">
      <w:pPr>
        <w:rPr>
          <w:rFonts w:ascii="Calibri" w:hAnsi="Calibri"/>
        </w:rPr>
      </w:pPr>
      <w:r w:rsidRPr="00446220">
        <w:rPr>
          <w:rFonts w:ascii="Calibri" w:hAnsi="Calibri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D50050F" wp14:editId="41DEDE60">
                <wp:simplePos x="0" y="0"/>
                <wp:positionH relativeFrom="column">
                  <wp:posOffset>0</wp:posOffset>
                </wp:positionH>
                <wp:positionV relativeFrom="paragraph">
                  <wp:posOffset>375920</wp:posOffset>
                </wp:positionV>
                <wp:extent cx="5842000" cy="2771140"/>
                <wp:effectExtent l="0" t="0" r="0" b="0"/>
                <wp:wrapThrough wrapText="bothSides">
                  <wp:wrapPolygon edited="0">
                    <wp:start x="0" y="0"/>
                    <wp:lineTo x="0" y="21382"/>
                    <wp:lineTo x="9861" y="21382"/>
                    <wp:lineTo x="21506" y="20788"/>
                    <wp:lineTo x="21506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2771140"/>
                          <a:chOff x="0" y="0"/>
                          <a:chExt cx="5842000" cy="27711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77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0"/>
                            <a:ext cx="264160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540" y="1395730"/>
                            <a:ext cx="248666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29.6pt;width:460pt;height:218.2pt;z-index:251662336" coordsize="5842000,27711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">
                <v:shape id="Picture 3" o:spid="_x0000_s1027" type="#_x0000_t75" style="position:absolute;width:2628900;height:2771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i&#10;/1TDAAAA2gAAAA8AAABkcnMvZG93bnJldi54bWxEj81uwjAQhO+VeAdrkbgVhyJRlGIQIBV65edA&#10;b6t4m6TEaxMvEN6+rlSpx9HMfKOZLTrXqBu1sfZsYDTMQBEX3tZcGjge3p+noKIgW2w8k4EHRVjM&#10;e08zzK2/845ueylVgnDM0UAlEnKtY1GRwzj0gTh5X751KEm2pbYt3hPcNfolyybaYc1pocJA64qK&#10;8/7qDGzjaXLcLcebKJJ9X9bh83WzCsYM+t3yDZRQJ//hv/aHNTCG3yvpBuj5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mL/VMMAAADaAAAADwAAAAAAAAAAAAAAAACcAgAA&#10;ZHJzL2Rvd25yZXYueG1sUEsFBgAAAAAEAAQA9wAAAIwDAAAAAA==&#10;">
                  <v:imagedata r:id="rId15" o:title=""/>
                  <v:path arrowok="t"/>
                </v:shape>
                <v:shape id="Picture 4" o:spid="_x0000_s1028" type="#_x0000_t75" style="position:absolute;left:3200400;width:2641600;height:1328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s&#10;QfXDAAAA2gAAAA8AAABkcnMvZG93bnJldi54bWxEj0FrwkAUhO+C/2F5gjfdtFIp0TUEQSp4qEnb&#10;+zP7moRk34bsxqT/vlsoeBxm5htmn0ymFXfqXW1ZwdM6AkFcWF1zqeDz47R6BeE8ssbWMin4IQfJ&#10;YT7bY6ztyBndc1+KAGEXo4LK+y6W0hUVGXRr2xEH79v2Bn2QfSl1j2OAm1Y+R9FWGqw5LFTY0bGi&#10;oskHo2CIbl9vWWGu7/klbbLNMF7bplRquZjSHQhPk3+E/9tnreAF/q6EGyAP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ixB9cMAAADaAAAADwAAAAAAAAAAAAAAAACcAgAA&#10;ZHJzL2Rvd25yZXYueG1sUEsFBgAAAAAEAAQA9wAAAIwDAAAAAA==&#10;">
                  <v:imagedata r:id="rId16" o:title=""/>
                  <v:path arrowok="t"/>
                </v:shape>
                <v:shape id="Picture 5" o:spid="_x0000_s1029" type="#_x0000_t75" style="position:absolute;left:3304540;top:1395730;width:2486660;height:1276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lIzBAAAA2gAAAA8AAABkcnMvZG93bnJldi54bWxEj91qwkAUhO8LvsNyhN6UZtMIUdKsYgOit/48&#10;wCF7moRmz4bsmsQ+vSsIXg4z8w2TbybTioF611hW8BXFIIhLqxuuFFzOu88VCOeRNbaWScGNHGzW&#10;s7ccM21HPtJw8pUIEHYZKqi97zIpXVmTQRfZjjh4v7Y36IPsK6l7HAPctDKJ41QabDgs1NhRUVP5&#10;d7oaBXo5LvZEHzZpuZD/lzH5qdJEqff5tP0G4Wnyr/CzfdAKUnhcCTdAru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6vlIzBAAAA2gAAAA8AAAAAAAAAAAAAAAAAnAIAAGRy&#10;cy9kb3ducmV2LnhtbFBLBQYAAAAABAAEAPcAAACKAwAAAAA=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  <w:r w:rsidRPr="00446220">
        <w:rPr>
          <w:rFonts w:ascii="Calibri" w:hAnsi="Calibri"/>
          <w:b/>
        </w:rPr>
        <w:t>Destructive interference</w:t>
      </w:r>
      <w:r w:rsidRPr="00446220">
        <w:rPr>
          <w:rFonts w:ascii="Calibri" w:hAnsi="Calibri"/>
        </w:rPr>
        <w:t>: the individual waves are out of phase before they combine. They form a resultant wave that has lower amplitude than the individual waves.</w:t>
      </w:r>
    </w:p>
    <w:p w14:paraId="6D78E3BF" w14:textId="77777777" w:rsidR="005F72FC" w:rsidRPr="00446220" w:rsidRDefault="002E60AA" w:rsidP="00390102">
      <w:pPr>
        <w:rPr>
          <w:rFonts w:ascii="Calibri" w:hAnsi="Calibri"/>
        </w:rPr>
      </w:pPr>
      <w:r w:rsidRPr="00446220">
        <w:rPr>
          <w:rFonts w:ascii="Calibri" w:hAnsi="Calibri"/>
        </w:rPr>
        <w:lastRenderedPageBreak/>
        <w:t xml:space="preserve">Coherent sources: </w:t>
      </w:r>
    </w:p>
    <w:p w14:paraId="51C601FC" w14:textId="77777777" w:rsidR="002E60AA" w:rsidRPr="00446220" w:rsidRDefault="002E60AA" w:rsidP="00390102">
      <w:pPr>
        <w:rPr>
          <w:rFonts w:ascii="Calibri" w:hAnsi="Calibri"/>
        </w:rPr>
      </w:pPr>
    </w:p>
    <w:p w14:paraId="3446F418" w14:textId="77777777" w:rsidR="007A2384" w:rsidRDefault="007A2384" w:rsidP="00390102">
      <w:pPr>
        <w:rPr>
          <w:rFonts w:ascii="Calibri" w:hAnsi="Calibri"/>
        </w:rPr>
      </w:pPr>
      <w:r>
        <w:rPr>
          <w:rFonts w:ascii="Calibri" w:hAnsi="Calibri"/>
        </w:rPr>
        <w:t>Path difference for</w:t>
      </w:r>
    </w:p>
    <w:p w14:paraId="210F0481" w14:textId="77777777" w:rsidR="002E60AA" w:rsidRPr="00446220" w:rsidRDefault="002E60AA" w:rsidP="00390102">
      <w:pPr>
        <w:rPr>
          <w:rFonts w:ascii="Calibri" w:hAnsi="Calibri"/>
        </w:rPr>
      </w:pPr>
      <w:r w:rsidRPr="00446220">
        <w:rPr>
          <w:rFonts w:ascii="Calibri" w:hAnsi="Calibri"/>
        </w:rPr>
        <w:t>Constructive interference:</w:t>
      </w:r>
    </w:p>
    <w:p w14:paraId="582C7CCA" w14:textId="77777777" w:rsidR="002E60AA" w:rsidRPr="00446220" w:rsidRDefault="002E60AA" w:rsidP="00390102">
      <w:pPr>
        <w:rPr>
          <w:rFonts w:ascii="Calibri" w:hAnsi="Calibri"/>
        </w:rPr>
      </w:pPr>
    </w:p>
    <w:p w14:paraId="3DBC2680" w14:textId="77777777" w:rsidR="002E60AA" w:rsidRPr="00446220" w:rsidRDefault="002E60AA" w:rsidP="00390102">
      <w:pPr>
        <w:rPr>
          <w:rFonts w:ascii="Calibri" w:hAnsi="Calibri"/>
        </w:rPr>
      </w:pPr>
    </w:p>
    <w:p w14:paraId="761DE386" w14:textId="77777777" w:rsidR="002E60AA" w:rsidRPr="00446220" w:rsidRDefault="002E60AA" w:rsidP="00390102">
      <w:pPr>
        <w:rPr>
          <w:rFonts w:ascii="Calibri" w:hAnsi="Calibri"/>
        </w:rPr>
      </w:pPr>
      <w:r w:rsidRPr="00446220">
        <w:rPr>
          <w:rFonts w:ascii="Calibri" w:hAnsi="Calibri"/>
        </w:rPr>
        <w:t>Destructive interference:</w:t>
      </w:r>
    </w:p>
    <w:p w14:paraId="73AE8283" w14:textId="77777777" w:rsidR="002E60AA" w:rsidRPr="00446220" w:rsidRDefault="002E60AA" w:rsidP="00390102">
      <w:pPr>
        <w:rPr>
          <w:rFonts w:ascii="Calibri" w:hAnsi="Calibri"/>
        </w:rPr>
      </w:pPr>
    </w:p>
    <w:p w14:paraId="08D1DF18" w14:textId="77777777" w:rsidR="002E60AA" w:rsidRPr="00446220" w:rsidRDefault="002E60AA" w:rsidP="00390102">
      <w:pPr>
        <w:rPr>
          <w:rFonts w:ascii="Calibri" w:hAnsi="Calibri"/>
        </w:rPr>
      </w:pPr>
    </w:p>
    <w:p w14:paraId="766846CD" w14:textId="77777777" w:rsidR="002E60AA" w:rsidRPr="00446220" w:rsidRDefault="002E60AA" w:rsidP="00390102">
      <w:pPr>
        <w:rPr>
          <w:rFonts w:ascii="Calibri" w:hAnsi="Calibri"/>
        </w:rPr>
      </w:pPr>
      <w:r w:rsidRPr="00446220">
        <w:rPr>
          <w:rFonts w:ascii="Calibri" w:hAnsi="Calibri"/>
        </w:rPr>
        <w:t>In optics:</w:t>
      </w:r>
    </w:p>
    <w:p w14:paraId="19711153" w14:textId="77777777" w:rsidR="002E60AA" w:rsidRPr="00446220" w:rsidRDefault="002E60AA" w:rsidP="00390102">
      <w:pPr>
        <w:rPr>
          <w:rFonts w:ascii="Calibri" w:hAnsi="Calibri"/>
        </w:rPr>
      </w:pPr>
      <w:r w:rsidRPr="00446220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05DF1F" wp14:editId="624D5E5C">
                <wp:simplePos x="0" y="0"/>
                <wp:positionH relativeFrom="column">
                  <wp:posOffset>571500</wp:posOffset>
                </wp:positionH>
                <wp:positionV relativeFrom="paragraph">
                  <wp:posOffset>40005</wp:posOffset>
                </wp:positionV>
                <wp:extent cx="5143500" cy="685800"/>
                <wp:effectExtent l="0" t="0" r="38100" b="254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3B01E" w14:textId="77777777" w:rsidR="00DD086B" w:rsidRDefault="00DD086B" w:rsidP="002E60A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2C85A33" w14:textId="77777777" w:rsidR="00DD086B" w:rsidRPr="005F72FC" w:rsidRDefault="00DD086B" w:rsidP="002E60A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Greater wave amplitude = ______________________________</w:t>
                            </w:r>
                          </w:p>
                          <w:p w14:paraId="2B390E33" w14:textId="77777777" w:rsidR="00DD086B" w:rsidRDefault="00DD086B" w:rsidP="002E60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45pt;margin-top:3.15pt;width:405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" fillcolor="white [3201]" strokecolor="black [3200]" strokeweight="2pt">
                <v:textbox>
                  <w:txbxContent>
                    <w:p w14:paraId="6F43B01E" w14:textId="77777777" w:rsidR="00DD086B" w:rsidRDefault="00DD086B" w:rsidP="002E60AA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2C85A33" w14:textId="77777777" w:rsidR="00DD086B" w:rsidRPr="005F72FC" w:rsidRDefault="00DD086B" w:rsidP="002E60AA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Greater wave amplitude = ______________________________</w:t>
                      </w:r>
                    </w:p>
                    <w:p w14:paraId="2B390E33" w14:textId="77777777" w:rsidR="00DD086B" w:rsidRDefault="00DD086B" w:rsidP="002E60A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B25188" w14:textId="77777777" w:rsidR="002E60AA" w:rsidRPr="00446220" w:rsidRDefault="002E60AA" w:rsidP="00390102">
      <w:pPr>
        <w:rPr>
          <w:rFonts w:ascii="Calibri" w:hAnsi="Calibri"/>
        </w:rPr>
      </w:pPr>
    </w:p>
    <w:p w14:paraId="50EE809C" w14:textId="77777777" w:rsidR="002E60AA" w:rsidRPr="00446220" w:rsidRDefault="002E60AA" w:rsidP="00390102">
      <w:pPr>
        <w:rPr>
          <w:rFonts w:ascii="Calibri" w:hAnsi="Calibri"/>
        </w:rPr>
      </w:pPr>
    </w:p>
    <w:p w14:paraId="68C8AEF8" w14:textId="77777777" w:rsidR="002E60AA" w:rsidRPr="00446220" w:rsidRDefault="002E60AA" w:rsidP="00390102">
      <w:pPr>
        <w:rPr>
          <w:rFonts w:ascii="Calibri" w:hAnsi="Calibri"/>
        </w:rPr>
      </w:pPr>
    </w:p>
    <w:p w14:paraId="75ED592D" w14:textId="77777777" w:rsidR="002E60AA" w:rsidRPr="00446220" w:rsidRDefault="002E60AA" w:rsidP="00390102">
      <w:pPr>
        <w:rPr>
          <w:rFonts w:ascii="Calibri" w:hAnsi="Calibri"/>
        </w:rPr>
      </w:pPr>
    </w:p>
    <w:p w14:paraId="2D830192" w14:textId="77777777" w:rsidR="002E60AA" w:rsidRDefault="002E60AA" w:rsidP="002E60AA">
      <w:pPr>
        <w:jc w:val="center"/>
        <w:rPr>
          <w:rFonts w:ascii="Calibri" w:hAnsi="Calibri"/>
        </w:rPr>
      </w:pPr>
    </w:p>
    <w:p w14:paraId="15DFF903" w14:textId="77777777" w:rsidR="00446220" w:rsidRPr="00446220" w:rsidRDefault="00446220" w:rsidP="002E60AA">
      <w:pPr>
        <w:jc w:val="center"/>
        <w:rPr>
          <w:rFonts w:ascii="Calibri" w:hAnsi="Calibri"/>
        </w:rPr>
      </w:pPr>
    </w:p>
    <w:p w14:paraId="4C6099B1" w14:textId="77777777" w:rsidR="002E60AA" w:rsidRPr="00446220" w:rsidRDefault="002E60AA" w:rsidP="002E60AA">
      <w:pPr>
        <w:jc w:val="center"/>
        <w:rPr>
          <w:rFonts w:ascii="Calibri" w:hAnsi="Calibri"/>
        </w:rPr>
      </w:pPr>
      <w:r w:rsidRPr="00446220">
        <w:rPr>
          <w:rFonts w:ascii="Calibri" w:hAnsi="Calibri"/>
        </w:rPr>
        <w:t>_________________________________________</w:t>
      </w:r>
    </w:p>
    <w:p w14:paraId="30F4FE95" w14:textId="77777777" w:rsidR="00446220" w:rsidRPr="00446220" w:rsidRDefault="00446220" w:rsidP="00390102">
      <w:pPr>
        <w:rPr>
          <w:rFonts w:ascii="Calibri" w:hAnsi="Calibri"/>
        </w:rPr>
      </w:pPr>
    </w:p>
    <w:p w14:paraId="41D76775" w14:textId="77777777" w:rsidR="00446220" w:rsidRPr="00446220" w:rsidRDefault="00446220" w:rsidP="00390102">
      <w:pPr>
        <w:rPr>
          <w:rFonts w:ascii="Calibri" w:hAnsi="Calibri"/>
        </w:rPr>
      </w:pPr>
    </w:p>
    <w:p w14:paraId="7FA8B85C" w14:textId="77777777" w:rsidR="002E60AA" w:rsidRPr="00446220" w:rsidRDefault="00446220" w:rsidP="00390102">
      <w:pPr>
        <w:rPr>
          <w:rFonts w:ascii="Calibri" w:hAnsi="Calibri"/>
        </w:rPr>
      </w:pPr>
      <w:r w:rsidRPr="00446220">
        <w:rPr>
          <w:rFonts w:ascii="Calibri" w:hAnsi="Calibri"/>
        </w:rPr>
        <w:t>Thomas Young first demonstrated interference in light waves from two sources in 1801.</w:t>
      </w:r>
    </w:p>
    <w:p w14:paraId="06B59EDB" w14:textId="77777777" w:rsidR="00446220" w:rsidRPr="00446220" w:rsidRDefault="00446220" w:rsidP="00390102">
      <w:pPr>
        <w:rPr>
          <w:rFonts w:ascii="Calibri" w:hAnsi="Calibri"/>
        </w:rPr>
      </w:pPr>
    </w:p>
    <w:p w14:paraId="009BEDBC" w14:textId="77777777" w:rsidR="002E60AA" w:rsidRPr="00446220" w:rsidRDefault="00446220" w:rsidP="00390102">
      <w:pPr>
        <w:rPr>
          <w:rFonts w:ascii="Calibri" w:hAnsi="Calibri"/>
        </w:rPr>
      </w:pPr>
      <w:r w:rsidRPr="00446220">
        <w:rPr>
          <w:rFonts w:ascii="Calibri" w:hAnsi="Calibri"/>
          <w:noProof/>
        </w:rPr>
        <w:drawing>
          <wp:anchor distT="0" distB="0" distL="114300" distR="114300" simplePos="0" relativeHeight="251665408" behindDoc="0" locked="0" layoutInCell="1" allowOverlap="1" wp14:anchorId="4D29CECE" wp14:editId="57EF977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2146300" cy="3124200"/>
            <wp:effectExtent l="0" t="0" r="12700" b="0"/>
            <wp:wrapTight wrapText="bothSides">
              <wp:wrapPolygon edited="0">
                <wp:start x="0" y="0"/>
                <wp:lineTo x="0" y="21424"/>
                <wp:lineTo x="21472" y="21424"/>
                <wp:lineTo x="21472" y="0"/>
                <wp:lineTo x="0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C0548" w14:textId="77777777" w:rsidR="002E60AA" w:rsidRPr="00446220" w:rsidRDefault="00446220" w:rsidP="00390102">
      <w:pPr>
        <w:rPr>
          <w:rFonts w:ascii="Calibri" w:hAnsi="Calibri"/>
        </w:rPr>
      </w:pPr>
      <w:r w:rsidRPr="00446220">
        <w:rPr>
          <w:rFonts w:ascii="Calibri" w:hAnsi="Calibri"/>
        </w:rPr>
        <w:t xml:space="preserve">The light from 2 slits produces a visible pattern of bright and dark parallel bands called </w:t>
      </w:r>
      <w:r w:rsidRPr="00446220">
        <w:rPr>
          <w:rFonts w:ascii="Calibri" w:hAnsi="Calibri"/>
          <w:b/>
        </w:rPr>
        <w:t>fringes</w:t>
      </w:r>
      <w:r w:rsidRPr="00446220">
        <w:rPr>
          <w:rFonts w:ascii="Calibri" w:hAnsi="Calibri"/>
        </w:rPr>
        <w:t xml:space="preserve"> on a screen.</w:t>
      </w:r>
    </w:p>
    <w:p w14:paraId="7763A001" w14:textId="77777777" w:rsidR="00446220" w:rsidRPr="00446220" w:rsidRDefault="00446220" w:rsidP="00390102">
      <w:pPr>
        <w:rPr>
          <w:rFonts w:ascii="Calibri" w:hAnsi="Calibri"/>
        </w:rPr>
      </w:pPr>
    </w:p>
    <w:p w14:paraId="43FE2DB1" w14:textId="77777777" w:rsidR="00446220" w:rsidRPr="00446220" w:rsidRDefault="00446220" w:rsidP="00390102">
      <w:pPr>
        <w:rPr>
          <w:rFonts w:ascii="Calibri" w:hAnsi="Calibri"/>
        </w:rPr>
      </w:pPr>
      <w:r w:rsidRPr="00446220">
        <w:rPr>
          <w:rFonts w:ascii="Calibri" w:hAnsi="Calibri"/>
        </w:rPr>
        <w:t>Bright/dark bands are due to constructive/destructive interference.</w:t>
      </w:r>
    </w:p>
    <w:p w14:paraId="092BA55D" w14:textId="77777777" w:rsidR="002E60AA" w:rsidRPr="00446220" w:rsidRDefault="00446220" w:rsidP="00390102">
      <w:pPr>
        <w:rPr>
          <w:rFonts w:ascii="Calibri" w:hAnsi="Calibri"/>
        </w:rPr>
      </w:pPr>
      <w:r w:rsidRPr="00446220"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1" allowOverlap="1" wp14:anchorId="1D91A564" wp14:editId="7782B0E9">
            <wp:simplePos x="0" y="0"/>
            <wp:positionH relativeFrom="column">
              <wp:posOffset>-62865</wp:posOffset>
            </wp:positionH>
            <wp:positionV relativeFrom="paragraph">
              <wp:posOffset>64770</wp:posOffset>
            </wp:positionV>
            <wp:extent cx="2540000" cy="2044700"/>
            <wp:effectExtent l="0" t="0" r="0" b="12700"/>
            <wp:wrapTight wrapText="bothSides">
              <wp:wrapPolygon edited="0">
                <wp:start x="0" y="0"/>
                <wp:lineTo x="0" y="21466"/>
                <wp:lineTo x="21384" y="21466"/>
                <wp:lineTo x="21384" y="0"/>
                <wp:lineTo x="0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38DE4" w14:textId="77777777" w:rsidR="002E60AA" w:rsidRPr="00446220" w:rsidRDefault="002E60AA" w:rsidP="00390102">
      <w:pPr>
        <w:rPr>
          <w:rFonts w:ascii="Calibri" w:hAnsi="Calibri"/>
        </w:rPr>
      </w:pPr>
    </w:p>
    <w:p w14:paraId="6E174B00" w14:textId="77777777" w:rsidR="002E60AA" w:rsidRPr="00446220" w:rsidRDefault="002E60AA" w:rsidP="00390102">
      <w:pPr>
        <w:rPr>
          <w:rFonts w:ascii="Calibri" w:hAnsi="Calibri"/>
        </w:rPr>
      </w:pPr>
    </w:p>
    <w:p w14:paraId="0EA543C7" w14:textId="77777777" w:rsidR="002F7AEA" w:rsidRPr="00446220" w:rsidRDefault="002F7AEA" w:rsidP="00390102">
      <w:pPr>
        <w:rPr>
          <w:rFonts w:ascii="Calibri" w:hAnsi="Calibri"/>
        </w:rPr>
      </w:pPr>
    </w:p>
    <w:p w14:paraId="7525D7AC" w14:textId="77777777" w:rsidR="00446220" w:rsidRPr="00446220" w:rsidRDefault="00446220" w:rsidP="00390102">
      <w:pPr>
        <w:rPr>
          <w:rFonts w:ascii="Calibri" w:hAnsi="Calibri"/>
        </w:rPr>
      </w:pPr>
    </w:p>
    <w:p w14:paraId="47CFCC08" w14:textId="77777777" w:rsidR="00446220" w:rsidRPr="00446220" w:rsidRDefault="00446220" w:rsidP="00390102">
      <w:pPr>
        <w:rPr>
          <w:rFonts w:ascii="Calibri" w:hAnsi="Calibri"/>
        </w:rPr>
      </w:pPr>
    </w:p>
    <w:p w14:paraId="09D33423" w14:textId="77777777" w:rsidR="00446220" w:rsidRPr="00446220" w:rsidRDefault="00446220" w:rsidP="00390102">
      <w:pPr>
        <w:rPr>
          <w:rFonts w:ascii="Calibri" w:hAnsi="Calibri"/>
        </w:rPr>
      </w:pPr>
    </w:p>
    <w:p w14:paraId="0683E568" w14:textId="77777777" w:rsidR="00446220" w:rsidRPr="00446220" w:rsidRDefault="00446220" w:rsidP="00390102">
      <w:pPr>
        <w:rPr>
          <w:rFonts w:ascii="Calibri" w:hAnsi="Calibri"/>
        </w:rPr>
      </w:pPr>
    </w:p>
    <w:p w14:paraId="0D046D39" w14:textId="77777777" w:rsidR="00446220" w:rsidRPr="00446220" w:rsidRDefault="00446220" w:rsidP="00390102">
      <w:pPr>
        <w:rPr>
          <w:rFonts w:ascii="Calibri" w:hAnsi="Calibri"/>
        </w:rPr>
      </w:pPr>
    </w:p>
    <w:p w14:paraId="7DDEDE26" w14:textId="77777777" w:rsidR="00446220" w:rsidRPr="00446220" w:rsidRDefault="00446220" w:rsidP="00390102">
      <w:pPr>
        <w:rPr>
          <w:rFonts w:ascii="Calibri" w:hAnsi="Calibri"/>
        </w:rPr>
      </w:pPr>
    </w:p>
    <w:p w14:paraId="69FD4BB7" w14:textId="77777777" w:rsidR="00446220" w:rsidRPr="00446220" w:rsidRDefault="00446220" w:rsidP="00390102">
      <w:pPr>
        <w:rPr>
          <w:rFonts w:ascii="Calibri" w:hAnsi="Calibri"/>
        </w:rPr>
      </w:pPr>
    </w:p>
    <w:p w14:paraId="354EABAF" w14:textId="77777777" w:rsidR="00446220" w:rsidRPr="00446220" w:rsidRDefault="00446220" w:rsidP="00390102">
      <w:pPr>
        <w:rPr>
          <w:rFonts w:ascii="Calibri" w:hAnsi="Calibri"/>
        </w:rPr>
      </w:pPr>
    </w:p>
    <w:p w14:paraId="261D2A3F" w14:textId="77777777" w:rsidR="00446220" w:rsidRPr="00446220" w:rsidRDefault="00446220" w:rsidP="00390102">
      <w:pPr>
        <w:rPr>
          <w:rFonts w:ascii="Calibri" w:hAnsi="Calibri"/>
        </w:rPr>
      </w:pPr>
    </w:p>
    <w:p w14:paraId="47EA8C47" w14:textId="77777777" w:rsidR="00446220" w:rsidRPr="00446220" w:rsidRDefault="00446220" w:rsidP="00390102">
      <w:pPr>
        <w:rPr>
          <w:rFonts w:ascii="Calibri" w:hAnsi="Calibri"/>
        </w:rPr>
      </w:pPr>
    </w:p>
    <w:p w14:paraId="0C144E06" w14:textId="77777777" w:rsidR="00446220" w:rsidRPr="00446220" w:rsidRDefault="00446220" w:rsidP="00390102">
      <w:pPr>
        <w:rPr>
          <w:rFonts w:ascii="Calibri" w:hAnsi="Calibri"/>
        </w:rPr>
      </w:pPr>
    </w:p>
    <w:p w14:paraId="0201E193" w14:textId="77777777" w:rsidR="00446220" w:rsidRPr="00446220" w:rsidRDefault="00446220" w:rsidP="00390102">
      <w:pPr>
        <w:rPr>
          <w:rFonts w:ascii="Calibri" w:hAnsi="Calibri"/>
        </w:rPr>
      </w:pPr>
    </w:p>
    <w:p w14:paraId="1D376A05" w14:textId="77777777" w:rsidR="00446220" w:rsidRPr="00446220" w:rsidRDefault="00446220" w:rsidP="00390102">
      <w:pPr>
        <w:rPr>
          <w:rFonts w:ascii="Calibri" w:hAnsi="Calibri"/>
        </w:rPr>
      </w:pPr>
    </w:p>
    <w:p w14:paraId="71EAFC56" w14:textId="77777777" w:rsidR="00446220" w:rsidRPr="00446220" w:rsidRDefault="00446220" w:rsidP="00390102">
      <w:pPr>
        <w:rPr>
          <w:rFonts w:ascii="Calibri" w:hAnsi="Calibri"/>
        </w:rPr>
      </w:pPr>
    </w:p>
    <w:p w14:paraId="5EDF5AC3" w14:textId="77777777" w:rsidR="00446220" w:rsidRPr="00446220" w:rsidRDefault="00446220" w:rsidP="00390102">
      <w:pPr>
        <w:rPr>
          <w:rFonts w:ascii="Calibri" w:hAnsi="Calibri"/>
        </w:rPr>
      </w:pPr>
    </w:p>
    <w:p w14:paraId="39A9DDDB" w14:textId="77777777" w:rsidR="00446220" w:rsidRPr="00446220" w:rsidRDefault="00446220" w:rsidP="00390102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C9D4B3" wp14:editId="38F1D32F">
                <wp:simplePos x="0" y="0"/>
                <wp:positionH relativeFrom="column">
                  <wp:posOffset>-571500</wp:posOffset>
                </wp:positionH>
                <wp:positionV relativeFrom="paragraph">
                  <wp:posOffset>-34925</wp:posOffset>
                </wp:positionV>
                <wp:extent cx="7086600" cy="3543300"/>
                <wp:effectExtent l="0" t="0" r="254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5433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64E88" w14:textId="77777777" w:rsidR="00DD086B" w:rsidRDefault="00DD08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-44.95pt;margin-top:-2.7pt;width:558pt;height:27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" fillcolor="white [3201]" strokecolor="black [3200]" strokeweight="2pt">
                <v:textbox>
                  <w:txbxContent>
                    <w:p w14:paraId="7D264E88" w14:textId="77777777" w:rsidR="00DD086B" w:rsidRDefault="00DD086B"/>
                  </w:txbxContent>
                </v:textbox>
                <w10:wrap type="square"/>
              </v:shape>
            </w:pict>
          </mc:Fallback>
        </mc:AlternateContent>
      </w:r>
    </w:p>
    <w:p w14:paraId="44B0ED6E" w14:textId="77777777" w:rsidR="002E60AA" w:rsidRPr="00446220" w:rsidRDefault="002E60AA" w:rsidP="00390102">
      <w:pPr>
        <w:rPr>
          <w:rFonts w:ascii="Calibri" w:hAnsi="Calibri"/>
        </w:rPr>
      </w:pPr>
      <w:r w:rsidRPr="00446220">
        <w:rPr>
          <w:rFonts w:ascii="Calibri" w:hAnsi="Calibri"/>
        </w:rPr>
        <w:t>Constructive interference:</w:t>
      </w:r>
      <w:r w:rsidR="006E0706" w:rsidRPr="00446220">
        <w:rPr>
          <w:rFonts w:ascii="Calibri" w:hAnsi="Calibri"/>
        </w:rPr>
        <w:t xml:space="preserve"> </w:t>
      </w:r>
    </w:p>
    <w:p w14:paraId="52916AC1" w14:textId="77777777" w:rsidR="00446220" w:rsidRPr="00446220" w:rsidRDefault="00446220" w:rsidP="00390102">
      <w:pPr>
        <w:rPr>
          <w:rFonts w:ascii="Calibri" w:hAnsi="Calibri"/>
        </w:rPr>
      </w:pPr>
    </w:p>
    <w:p w14:paraId="2FB94721" w14:textId="77777777" w:rsidR="00446220" w:rsidRPr="00446220" w:rsidRDefault="00446220" w:rsidP="00390102">
      <w:pPr>
        <w:rPr>
          <w:rFonts w:ascii="Calibri" w:hAnsi="Calibri"/>
        </w:rPr>
      </w:pPr>
    </w:p>
    <w:p w14:paraId="71EA8EBB" w14:textId="77777777" w:rsidR="00446220" w:rsidRPr="00446220" w:rsidRDefault="00446220" w:rsidP="00390102">
      <w:pPr>
        <w:rPr>
          <w:rFonts w:ascii="Calibri" w:hAnsi="Calibri"/>
        </w:rPr>
      </w:pPr>
    </w:p>
    <w:p w14:paraId="4E72A2A7" w14:textId="77777777" w:rsidR="00446220" w:rsidRPr="00446220" w:rsidRDefault="00446220" w:rsidP="00390102">
      <w:pPr>
        <w:rPr>
          <w:rFonts w:ascii="Calibri" w:hAnsi="Calibri"/>
        </w:rPr>
      </w:pPr>
    </w:p>
    <w:p w14:paraId="1ED6D14A" w14:textId="77777777" w:rsidR="00446220" w:rsidRPr="00446220" w:rsidRDefault="00446220" w:rsidP="00390102">
      <w:pPr>
        <w:rPr>
          <w:rFonts w:ascii="Calibri" w:hAnsi="Calibri"/>
        </w:rPr>
      </w:pPr>
    </w:p>
    <w:p w14:paraId="3227B796" w14:textId="77777777" w:rsidR="00446220" w:rsidRDefault="00446220" w:rsidP="00390102">
      <w:pPr>
        <w:rPr>
          <w:rFonts w:ascii="Calibri" w:hAnsi="Calibri"/>
        </w:rPr>
      </w:pPr>
      <w:r w:rsidRPr="00446220">
        <w:rPr>
          <w:rFonts w:ascii="Calibri" w:hAnsi="Calibri"/>
        </w:rPr>
        <w:t>Destructive interference:</w:t>
      </w:r>
    </w:p>
    <w:p w14:paraId="38BAB5B5" w14:textId="77777777" w:rsidR="00446220" w:rsidRDefault="00446220" w:rsidP="00390102">
      <w:pPr>
        <w:rPr>
          <w:rFonts w:ascii="Calibri" w:hAnsi="Calibri"/>
        </w:rPr>
      </w:pPr>
    </w:p>
    <w:p w14:paraId="6DD9ADC7" w14:textId="77777777" w:rsidR="00446220" w:rsidRDefault="00446220" w:rsidP="00390102">
      <w:pPr>
        <w:rPr>
          <w:rFonts w:ascii="Calibri" w:hAnsi="Calibri"/>
        </w:rPr>
      </w:pPr>
    </w:p>
    <w:p w14:paraId="52ECA101" w14:textId="77777777" w:rsidR="00446220" w:rsidRDefault="00446220" w:rsidP="00390102">
      <w:pPr>
        <w:rPr>
          <w:rFonts w:ascii="Calibri" w:hAnsi="Calibri"/>
        </w:rPr>
      </w:pPr>
    </w:p>
    <w:p w14:paraId="5AE98AFD" w14:textId="77777777" w:rsidR="00446220" w:rsidRDefault="00446220" w:rsidP="00390102">
      <w:pPr>
        <w:rPr>
          <w:rFonts w:ascii="Calibri" w:hAnsi="Calibri"/>
        </w:rPr>
      </w:pPr>
    </w:p>
    <w:p w14:paraId="4C85EDC4" w14:textId="77777777" w:rsidR="00446220" w:rsidRDefault="00446220" w:rsidP="00390102">
      <w:pPr>
        <w:rPr>
          <w:rFonts w:ascii="Calibri" w:hAnsi="Calibri"/>
        </w:rPr>
      </w:pPr>
    </w:p>
    <w:p w14:paraId="48FF5A95" w14:textId="77777777" w:rsidR="00446220" w:rsidRDefault="00446220" w:rsidP="00390102">
      <w:pPr>
        <w:rPr>
          <w:rFonts w:ascii="Calibri" w:hAnsi="Calibri"/>
        </w:rPr>
      </w:pPr>
    </w:p>
    <w:p w14:paraId="0742F2EE" w14:textId="77777777" w:rsidR="00446220" w:rsidRDefault="00446220" w:rsidP="00390102">
      <w:pPr>
        <w:rPr>
          <w:rFonts w:ascii="Calibri" w:hAnsi="Calibri"/>
        </w:rPr>
      </w:pPr>
    </w:p>
    <w:p w14:paraId="2E6E3E0C" w14:textId="77777777" w:rsidR="00446220" w:rsidRDefault="00446220" w:rsidP="00390102">
      <w:pPr>
        <w:rPr>
          <w:rFonts w:ascii="Calibri" w:hAnsi="Calibri"/>
        </w:rPr>
      </w:pPr>
    </w:p>
    <w:p w14:paraId="564F24EE" w14:textId="77777777" w:rsidR="00446220" w:rsidRDefault="00446220" w:rsidP="00390102">
      <w:pPr>
        <w:rPr>
          <w:rFonts w:ascii="Calibri" w:hAnsi="Calibri"/>
        </w:rPr>
      </w:pPr>
    </w:p>
    <w:p w14:paraId="35489EBF" w14:textId="77777777" w:rsidR="00446220" w:rsidRDefault="00446220" w:rsidP="00390102">
      <w:pPr>
        <w:rPr>
          <w:rFonts w:ascii="Calibri" w:hAnsi="Calibri"/>
        </w:rPr>
      </w:pPr>
    </w:p>
    <w:p w14:paraId="3DFEC886" w14:textId="77777777" w:rsidR="00446220" w:rsidRDefault="00446220" w:rsidP="00390102">
      <w:pPr>
        <w:rPr>
          <w:rFonts w:ascii="Calibri" w:hAnsi="Calibri"/>
        </w:rPr>
      </w:pPr>
    </w:p>
    <w:p w14:paraId="725F8CED" w14:textId="77777777" w:rsidR="00446220" w:rsidRDefault="00446220" w:rsidP="00390102">
      <w:pPr>
        <w:rPr>
          <w:rFonts w:ascii="Calibri" w:hAnsi="Calibri"/>
        </w:rPr>
      </w:pPr>
    </w:p>
    <w:p w14:paraId="56AE4E8A" w14:textId="77777777" w:rsidR="007A2384" w:rsidRDefault="007A2384" w:rsidP="00390102">
      <w:pPr>
        <w:rPr>
          <w:rFonts w:ascii="Calibri" w:hAnsi="Calibri"/>
        </w:rPr>
      </w:pPr>
    </w:p>
    <w:p w14:paraId="7807FA71" w14:textId="77777777" w:rsidR="00446220" w:rsidRDefault="00446220" w:rsidP="00390102">
      <w:pPr>
        <w:rPr>
          <w:rFonts w:ascii="Calibri" w:hAnsi="Calibri"/>
        </w:rPr>
      </w:pPr>
    </w:p>
    <w:p w14:paraId="651FB9FC" w14:textId="77777777" w:rsidR="00446220" w:rsidRDefault="00446220" w:rsidP="00390102">
      <w:pPr>
        <w:rPr>
          <w:rFonts w:ascii="Calibri" w:hAnsi="Calibri"/>
        </w:rPr>
      </w:pPr>
    </w:p>
    <w:p w14:paraId="0D2ED8FC" w14:textId="77777777" w:rsidR="00446220" w:rsidRDefault="00446220" w:rsidP="00446220">
      <w:pPr>
        <w:jc w:val="center"/>
        <w:rPr>
          <w:rFonts w:ascii="Calibri" w:hAnsi="Calibri"/>
          <w:b/>
        </w:rPr>
      </w:pPr>
      <w:r w:rsidRPr="00446220">
        <w:rPr>
          <w:rFonts w:ascii="Calibri" w:hAnsi="Calibri"/>
          <w:b/>
        </w:rPr>
        <w:t>Diffraction</w:t>
      </w:r>
    </w:p>
    <w:p w14:paraId="5946E641" w14:textId="77777777" w:rsidR="00446220" w:rsidRDefault="00446220" w:rsidP="00446220">
      <w:pPr>
        <w:rPr>
          <w:rFonts w:ascii="Calibri" w:hAnsi="Calibri"/>
          <w:b/>
        </w:rPr>
      </w:pPr>
    </w:p>
    <w:p w14:paraId="0FFC39FC" w14:textId="77777777" w:rsidR="00446220" w:rsidRDefault="00446220" w:rsidP="00446220">
      <w:pPr>
        <w:rPr>
          <w:rFonts w:ascii="Calibri" w:hAnsi="Calibri"/>
        </w:rPr>
      </w:pPr>
      <w:r>
        <w:rPr>
          <w:rFonts w:ascii="Calibri" w:hAnsi="Calibri"/>
        </w:rPr>
        <w:t>Definition: ____________________________________________________________________________________________________________________________________________________________</w:t>
      </w:r>
    </w:p>
    <w:p w14:paraId="5A494160" w14:textId="77777777" w:rsidR="00446220" w:rsidRDefault="00446220" w:rsidP="00446220">
      <w:pPr>
        <w:rPr>
          <w:rFonts w:ascii="Calibri" w:hAnsi="Calibri"/>
        </w:rPr>
      </w:pPr>
    </w:p>
    <w:p w14:paraId="475DEEFE" w14:textId="77777777" w:rsidR="00446220" w:rsidRDefault="007436A7" w:rsidP="00446220">
      <w:pPr>
        <w:rPr>
          <w:rFonts w:ascii="Calibri" w:hAnsi="Calibri"/>
        </w:rPr>
      </w:pPr>
      <w:r>
        <w:rPr>
          <w:rFonts w:ascii="Calibri" w:hAnsi="Calibri"/>
          <w:b/>
        </w:rPr>
        <w:t>Huygen</w:t>
      </w:r>
      <w:r w:rsidR="00446220">
        <w:rPr>
          <w:rFonts w:ascii="Calibri" w:hAnsi="Calibri"/>
          <w:b/>
        </w:rPr>
        <w:t>s</w:t>
      </w:r>
      <w:r>
        <w:rPr>
          <w:rFonts w:ascii="Calibri" w:hAnsi="Calibri"/>
          <w:b/>
        </w:rPr>
        <w:t>'</w:t>
      </w:r>
      <w:r w:rsidR="00446220">
        <w:rPr>
          <w:rFonts w:ascii="Calibri" w:hAnsi="Calibri"/>
          <w:b/>
        </w:rPr>
        <w:t xml:space="preserve"> principle:</w:t>
      </w:r>
      <w:r w:rsidR="00446220" w:rsidRPr="00446220">
        <w:rPr>
          <w:rFonts w:ascii="Calibri" w:hAnsi="Calibri"/>
        </w:rPr>
        <w:t xml:space="preserve"> </w:t>
      </w:r>
      <w:r w:rsidR="00446220"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="00446220">
        <w:rPr>
          <w:rFonts w:ascii="Calibri" w:hAnsi="Calibri"/>
        </w:rPr>
        <w:t>________________________________________________________</w:t>
      </w:r>
    </w:p>
    <w:p w14:paraId="79A66E6C" w14:textId="77777777" w:rsidR="00916A6F" w:rsidRDefault="00916A6F" w:rsidP="00446220">
      <w:pPr>
        <w:rPr>
          <w:rFonts w:ascii="Calibri" w:hAnsi="Calibri"/>
          <w:b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A653B9" w14:paraId="63FF87B5" w14:textId="77777777" w:rsidTr="00A653B9">
        <w:tc>
          <w:tcPr>
            <w:tcW w:w="3192" w:type="dxa"/>
          </w:tcPr>
          <w:p w14:paraId="00E71183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3F8B2A" wp14:editId="10CAA2FA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46990</wp:posOffset>
                      </wp:positionV>
                      <wp:extent cx="45085" cy="800100"/>
                      <wp:effectExtent l="50800" t="25400" r="81915" b="114300"/>
                      <wp:wrapThrough wrapText="bothSides">
                        <wp:wrapPolygon edited="0">
                          <wp:start x="-24338" y="-686"/>
                          <wp:lineTo x="-24338" y="24000"/>
                          <wp:lineTo x="48676" y="24000"/>
                          <wp:lineTo x="48676" y="-686"/>
                          <wp:lineTo x="-24338" y="-686"/>
                        </wp:wrapPolygon>
                      </wp:wrapThrough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800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45.55pt;margin-top:3.7pt;width:3.55pt;height:6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</w:p>
          <w:p w14:paraId="3B976DD6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3B5D7AC4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0C3B9636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64FE4365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096C7939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21733908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5C5F99A8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5A96B33F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DB06B2" wp14:editId="159CA525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43180</wp:posOffset>
                      </wp:positionV>
                      <wp:extent cx="45085" cy="800100"/>
                      <wp:effectExtent l="50800" t="25400" r="81915" b="114300"/>
                      <wp:wrapThrough wrapText="bothSides">
                        <wp:wrapPolygon edited="0">
                          <wp:start x="-24338" y="-686"/>
                          <wp:lineTo x="-24338" y="24000"/>
                          <wp:lineTo x="48676" y="24000"/>
                          <wp:lineTo x="48676" y="-686"/>
                          <wp:lineTo x="-24338" y="-686"/>
                        </wp:wrapPolygon>
                      </wp:wrapThrough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800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45pt;margin-top:3.4pt;width:3.55pt;height:6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</w:p>
          <w:p w14:paraId="62676355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335A9FDA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36B33E38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  <w:p w14:paraId="1566C3E3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3192" w:type="dxa"/>
          </w:tcPr>
          <w:p w14:paraId="22759144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78450C" wp14:editId="61FDB792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161290</wp:posOffset>
                      </wp:positionV>
                      <wp:extent cx="45085" cy="800100"/>
                      <wp:effectExtent l="50800" t="25400" r="81915" b="114300"/>
                      <wp:wrapThrough wrapText="bothSides">
                        <wp:wrapPolygon edited="0">
                          <wp:start x="-24338" y="-686"/>
                          <wp:lineTo x="-24338" y="24000"/>
                          <wp:lineTo x="48676" y="24000"/>
                          <wp:lineTo x="48676" y="-686"/>
                          <wp:lineTo x="-24338" y="-686"/>
                        </wp:wrapPolygon>
                      </wp:wrapThrough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800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47.4pt;margin-top:12.7pt;width:3.55pt;height:6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78508D" wp14:editId="6BB71C5E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1418590</wp:posOffset>
                      </wp:positionV>
                      <wp:extent cx="45085" cy="800100"/>
                      <wp:effectExtent l="50800" t="25400" r="81915" b="114300"/>
                      <wp:wrapThrough wrapText="bothSides">
                        <wp:wrapPolygon edited="0">
                          <wp:start x="-24338" y="-686"/>
                          <wp:lineTo x="-24338" y="24000"/>
                          <wp:lineTo x="48676" y="24000"/>
                          <wp:lineTo x="48676" y="-686"/>
                          <wp:lineTo x="-24338" y="-686"/>
                        </wp:wrapPolygon>
                      </wp:wrapThrough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800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47.4pt;margin-top:111.7pt;width:3.55pt;height:6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3192" w:type="dxa"/>
          </w:tcPr>
          <w:p w14:paraId="1352A137" w14:textId="77777777" w:rsidR="00A653B9" w:rsidRDefault="00A653B9" w:rsidP="00446220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C8389C" wp14:editId="1E309942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1189990</wp:posOffset>
                      </wp:positionV>
                      <wp:extent cx="45085" cy="800100"/>
                      <wp:effectExtent l="50800" t="25400" r="81915" b="114300"/>
                      <wp:wrapThrough wrapText="bothSides">
                        <wp:wrapPolygon edited="0">
                          <wp:start x="-24338" y="-686"/>
                          <wp:lineTo x="-24338" y="24000"/>
                          <wp:lineTo x="48676" y="24000"/>
                          <wp:lineTo x="48676" y="-686"/>
                          <wp:lineTo x="-24338" y="-686"/>
                        </wp:wrapPolygon>
                      </wp:wrapThrough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800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style="position:absolute;margin-left:49.8pt;margin-top:93.7pt;width:3.55pt;height:6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  <w:r>
              <w:rPr>
                <w:rFonts w:ascii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97431B2" wp14:editId="09A366C3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223520</wp:posOffset>
                      </wp:positionV>
                      <wp:extent cx="45085" cy="800100"/>
                      <wp:effectExtent l="50800" t="25400" r="81915" b="114300"/>
                      <wp:wrapThrough wrapText="bothSides">
                        <wp:wrapPolygon edited="0">
                          <wp:start x="-24338" y="-686"/>
                          <wp:lineTo x="-24338" y="24000"/>
                          <wp:lineTo x="48676" y="24000"/>
                          <wp:lineTo x="48676" y="-686"/>
                          <wp:lineTo x="-24338" y="-686"/>
                        </wp:wrapPolygon>
                      </wp:wrapThrough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800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style="position:absolute;margin-left:49.8pt;margin-top:17.6pt;width:3.55pt;height:6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</w:p>
        </w:tc>
      </w:tr>
    </w:tbl>
    <w:p w14:paraId="5D060497" w14:textId="77777777" w:rsidR="00A653B9" w:rsidRDefault="00A653B9" w:rsidP="00446220">
      <w:pPr>
        <w:rPr>
          <w:rFonts w:ascii="Calibri" w:hAnsi="Calibri"/>
          <w:b/>
        </w:rPr>
      </w:pPr>
    </w:p>
    <w:p w14:paraId="4AEB0CE4" w14:textId="77777777" w:rsidR="006A71CC" w:rsidRPr="00C507E1" w:rsidRDefault="00C507E1" w:rsidP="006A71CC">
      <w:pPr>
        <w:jc w:val="center"/>
        <w:rPr>
          <w:rFonts w:ascii="Calibri" w:hAnsi="Calibri"/>
          <w:b/>
        </w:rPr>
      </w:pPr>
      <w:r w:rsidRPr="00C507E1">
        <w:rPr>
          <w:rFonts w:ascii="Calibri" w:hAnsi="Calibri"/>
          <w:b/>
        </w:rPr>
        <w:t>Single-slit diffraction</w:t>
      </w:r>
    </w:p>
    <w:p w14:paraId="365A6038" w14:textId="77777777" w:rsidR="006A71CC" w:rsidRDefault="006A71CC" w:rsidP="006A71CC">
      <w:pPr>
        <w:jc w:val="center"/>
        <w:rPr>
          <w:rFonts w:ascii="Calibri" w:hAnsi="Calibri"/>
          <w:b/>
        </w:rPr>
      </w:pPr>
    </w:p>
    <w:p w14:paraId="442A1292" w14:textId="77777777" w:rsidR="006A71CC" w:rsidRDefault="00C507E1" w:rsidP="00C72752">
      <w:pPr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5CAA0C4C" wp14:editId="02A6A810">
            <wp:extent cx="4114800" cy="3403600"/>
            <wp:effectExtent l="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18" cy="34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36CB" w14:textId="77777777" w:rsidR="00C507E1" w:rsidRDefault="00C507E1" w:rsidP="00C507E1">
      <w:pPr>
        <w:rPr>
          <w:rFonts w:ascii="Calibri" w:hAnsi="Calibri"/>
        </w:rPr>
      </w:pPr>
      <w:r>
        <w:rPr>
          <w:rFonts w:ascii="Calibri" w:hAnsi="Calibri"/>
        </w:rPr>
        <w:t>Central fringe: wide and intense</w:t>
      </w:r>
    </w:p>
    <w:p w14:paraId="1E9DD5BA" w14:textId="77777777" w:rsidR="00C507E1" w:rsidRDefault="00C507E1" w:rsidP="00C507E1">
      <w:pPr>
        <w:rPr>
          <w:rFonts w:ascii="Calibri" w:hAnsi="Calibri"/>
        </w:rPr>
      </w:pPr>
    </w:p>
    <w:p w14:paraId="281CFB17" w14:textId="77777777" w:rsidR="00C507E1" w:rsidRDefault="00C507E1" w:rsidP="00C507E1">
      <w:pPr>
        <w:rPr>
          <w:rFonts w:ascii="Calibri" w:hAnsi="Calibri"/>
        </w:rPr>
      </w:pPr>
      <w:r>
        <w:rPr>
          <w:rFonts w:ascii="Calibri" w:hAnsi="Calibri"/>
        </w:rPr>
        <w:t>The fringes on either side of the central fringe fall off in intensity and are narrower.</w:t>
      </w:r>
    </w:p>
    <w:p w14:paraId="7AD975DF" w14:textId="77777777" w:rsidR="00C507E1" w:rsidRDefault="00C507E1" w:rsidP="00C507E1">
      <w:pPr>
        <w:rPr>
          <w:rFonts w:ascii="Calibri" w:hAnsi="Calibri"/>
        </w:rPr>
      </w:pPr>
    </w:p>
    <w:p w14:paraId="038BE806" w14:textId="77777777" w:rsidR="00C507E1" w:rsidRDefault="00C507E1" w:rsidP="00C507E1">
      <w:pPr>
        <w:rPr>
          <w:rFonts w:ascii="Calibri" w:hAnsi="Calibri"/>
        </w:rPr>
      </w:pPr>
      <w:r>
        <w:rPr>
          <w:rFonts w:ascii="Calibri" w:hAnsi="Calibri"/>
        </w:rPr>
        <w:t>Dark fringes</w:t>
      </w:r>
    </w:p>
    <w:p w14:paraId="2950D2F9" w14:textId="77777777" w:rsidR="00C507E1" w:rsidRDefault="00C507E1" w:rsidP="00C507E1">
      <w:pPr>
        <w:rPr>
          <w:rFonts w:ascii="Calibri" w:hAnsi="Calibri"/>
        </w:rPr>
      </w:pPr>
    </w:p>
    <w:p w14:paraId="1CBA550E" w14:textId="77777777" w:rsidR="00C507E1" w:rsidRDefault="00C507E1" w:rsidP="00C507E1">
      <w:pPr>
        <w:rPr>
          <w:rFonts w:ascii="Calibri" w:hAnsi="Calibri"/>
        </w:rPr>
      </w:pPr>
    </w:p>
    <w:p w14:paraId="335DAF36" w14:textId="77777777" w:rsidR="00C507E1" w:rsidRDefault="00C507E1" w:rsidP="00C507E1">
      <w:pPr>
        <w:rPr>
          <w:rFonts w:ascii="Calibri" w:hAnsi="Calibri"/>
        </w:rPr>
      </w:pPr>
    </w:p>
    <w:p w14:paraId="2C177C24" w14:textId="77777777" w:rsidR="00C507E1" w:rsidRDefault="00C507E1" w:rsidP="00C507E1">
      <w:pPr>
        <w:rPr>
          <w:rFonts w:ascii="Calibri" w:hAnsi="Calibri"/>
        </w:rPr>
      </w:pPr>
    </w:p>
    <w:p w14:paraId="1C023C89" w14:textId="77777777" w:rsidR="00C507E1" w:rsidRDefault="00C507E1" w:rsidP="00C507E1">
      <w:pPr>
        <w:rPr>
          <w:rFonts w:ascii="Calibri" w:hAnsi="Calibri"/>
        </w:rPr>
      </w:pPr>
    </w:p>
    <w:p w14:paraId="1CD903E0" w14:textId="77777777" w:rsidR="00C507E1" w:rsidRDefault="00C507E1" w:rsidP="00C507E1">
      <w:pPr>
        <w:rPr>
          <w:rFonts w:ascii="Calibri" w:hAnsi="Calibri"/>
        </w:rPr>
      </w:pPr>
    </w:p>
    <w:p w14:paraId="4C767361" w14:textId="77777777" w:rsidR="00C507E1" w:rsidRDefault="00C507E1" w:rsidP="00C507E1">
      <w:pPr>
        <w:rPr>
          <w:rFonts w:ascii="Calibri" w:hAnsi="Calibri"/>
        </w:rPr>
      </w:pPr>
    </w:p>
    <w:p w14:paraId="77352341" w14:textId="77777777" w:rsidR="00C507E1" w:rsidRDefault="00C507E1" w:rsidP="00C507E1">
      <w:pPr>
        <w:rPr>
          <w:rFonts w:ascii="Calibri" w:hAnsi="Calibri"/>
        </w:rPr>
      </w:pPr>
    </w:p>
    <w:p w14:paraId="4C967EB5" w14:textId="77777777" w:rsidR="00C507E1" w:rsidRDefault="00C507E1" w:rsidP="00C507E1">
      <w:pPr>
        <w:rPr>
          <w:rFonts w:ascii="Calibri" w:hAnsi="Calibri"/>
        </w:rPr>
      </w:pPr>
    </w:p>
    <w:p w14:paraId="4487B69A" w14:textId="77777777" w:rsidR="00C507E1" w:rsidRDefault="00C507E1" w:rsidP="00C507E1">
      <w:pPr>
        <w:rPr>
          <w:rFonts w:ascii="Calibri" w:hAnsi="Calibri"/>
        </w:rPr>
      </w:pPr>
    </w:p>
    <w:p w14:paraId="25750B69" w14:textId="77777777" w:rsidR="00C507E1" w:rsidRDefault="00C507E1" w:rsidP="00C507E1">
      <w:pPr>
        <w:rPr>
          <w:rFonts w:ascii="Calibri" w:hAnsi="Calibri"/>
        </w:rPr>
      </w:pPr>
    </w:p>
    <w:p w14:paraId="16439057" w14:textId="77777777" w:rsidR="00C507E1" w:rsidRDefault="00C507E1" w:rsidP="00C507E1">
      <w:pPr>
        <w:rPr>
          <w:rFonts w:ascii="Calibri" w:hAnsi="Calibri"/>
        </w:rPr>
      </w:pPr>
    </w:p>
    <w:p w14:paraId="3905213D" w14:textId="77777777" w:rsidR="00C507E1" w:rsidRDefault="00C507E1" w:rsidP="00C507E1">
      <w:pPr>
        <w:rPr>
          <w:rFonts w:ascii="Calibri" w:hAnsi="Calibri"/>
        </w:rPr>
      </w:pPr>
    </w:p>
    <w:p w14:paraId="14D8ED84" w14:textId="77777777" w:rsidR="00C507E1" w:rsidRDefault="00C507E1" w:rsidP="00C507E1">
      <w:pPr>
        <w:rPr>
          <w:rFonts w:ascii="Calibri" w:hAnsi="Calibri"/>
        </w:rPr>
      </w:pPr>
    </w:p>
    <w:p w14:paraId="611C97F3" w14:textId="77777777" w:rsidR="00C507E1" w:rsidRDefault="00C507E1" w:rsidP="00C507E1">
      <w:pPr>
        <w:rPr>
          <w:rFonts w:ascii="Calibri" w:hAnsi="Calibri"/>
        </w:rPr>
      </w:pPr>
    </w:p>
    <w:p w14:paraId="20FE2B8F" w14:textId="77777777" w:rsidR="00C507E1" w:rsidRDefault="00C507E1" w:rsidP="00C507E1">
      <w:pPr>
        <w:rPr>
          <w:rFonts w:ascii="Calibri" w:hAnsi="Calibri"/>
        </w:rPr>
      </w:pPr>
    </w:p>
    <w:p w14:paraId="51D9BE1A" w14:textId="77777777" w:rsidR="00C507E1" w:rsidRDefault="00C507E1" w:rsidP="00C507E1">
      <w:pPr>
        <w:rPr>
          <w:rFonts w:ascii="Calibri" w:hAnsi="Calibri"/>
        </w:rPr>
      </w:pPr>
    </w:p>
    <w:p w14:paraId="295ECB48" w14:textId="77777777" w:rsidR="007A2384" w:rsidRDefault="007A2384" w:rsidP="00C507E1">
      <w:pPr>
        <w:rPr>
          <w:rFonts w:ascii="Calibri" w:hAnsi="Calibri"/>
        </w:rPr>
      </w:pPr>
    </w:p>
    <w:p w14:paraId="34A948D9" w14:textId="77777777" w:rsidR="007A2384" w:rsidRDefault="007A2384" w:rsidP="00C507E1">
      <w:pPr>
        <w:rPr>
          <w:rFonts w:ascii="Calibri" w:hAnsi="Calibri"/>
        </w:rPr>
      </w:pPr>
    </w:p>
    <w:p w14:paraId="5D5C6F71" w14:textId="77777777" w:rsidR="007A2384" w:rsidRDefault="007A2384" w:rsidP="00C507E1">
      <w:pPr>
        <w:rPr>
          <w:rFonts w:ascii="Calibri" w:hAnsi="Calibri"/>
        </w:rPr>
      </w:pPr>
    </w:p>
    <w:p w14:paraId="3E2C2E3F" w14:textId="77777777" w:rsidR="006B2EEE" w:rsidRDefault="00C507E1" w:rsidP="00C507E1">
      <w:pPr>
        <w:rPr>
          <w:rFonts w:ascii="Calibri" w:hAnsi="Calibri"/>
        </w:rPr>
        <w:sectPr w:rsidR="006B2EEE" w:rsidSect="005F72FC">
          <w:headerReference w:type="default" r:id="rId21"/>
          <w:footerReference w:type="even" r:id="rId22"/>
          <w:footerReference w:type="default" r:id="rId23"/>
          <w:pgSz w:w="12240" w:h="15840"/>
          <w:pgMar w:top="1134" w:right="1440" w:bottom="993" w:left="1440" w:header="708" w:footer="708" w:gutter="0"/>
          <w:cols w:space="708"/>
          <w:docGrid w:linePitch="360"/>
        </w:sectPr>
      </w:pPr>
      <w:r>
        <w:rPr>
          <w:rFonts w:ascii="Calibri" w:hAnsi="Calibri"/>
        </w:rPr>
        <w:t>Width of central fringe</w:t>
      </w:r>
    </w:p>
    <w:p w14:paraId="3FF70BD1" w14:textId="77777777" w:rsidR="00C507E1" w:rsidRDefault="006B2EEE" w:rsidP="00C507E1">
      <w:pPr>
        <w:rPr>
          <w:rFonts w:ascii="Calibri" w:hAnsi="Calibri"/>
        </w:rPr>
      </w:pPr>
      <w:r>
        <w:rPr>
          <w:rFonts w:ascii="Calibri" w:hAnsi="Calibri"/>
        </w:rPr>
        <w:t>Problems</w:t>
      </w:r>
    </w:p>
    <w:p w14:paraId="038D1E1B" w14:textId="77777777" w:rsidR="006B2EEE" w:rsidRDefault="006B2EEE" w:rsidP="00C507E1">
      <w:pPr>
        <w:rPr>
          <w:rFonts w:ascii="Calibri" w:hAnsi="Calibri"/>
        </w:rPr>
      </w:pPr>
      <w:r>
        <w:rPr>
          <w:rFonts w:ascii="Calibri" w:hAnsi="Calibri"/>
        </w:rPr>
        <w:t>The Principle of Linear Superposition</w:t>
      </w:r>
    </w:p>
    <w:p w14:paraId="57C8A8BB" w14:textId="77777777" w:rsidR="007A2384" w:rsidRDefault="004B2F35" w:rsidP="00C507E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86912" behindDoc="0" locked="0" layoutInCell="1" allowOverlap="1" wp14:anchorId="4E8A293B" wp14:editId="255C97DA">
            <wp:simplePos x="0" y="0"/>
            <wp:positionH relativeFrom="column">
              <wp:posOffset>-342900</wp:posOffset>
            </wp:positionH>
            <wp:positionV relativeFrom="paragraph">
              <wp:posOffset>186055</wp:posOffset>
            </wp:positionV>
            <wp:extent cx="3343275" cy="1057275"/>
            <wp:effectExtent l="0" t="0" r="9525" b="9525"/>
            <wp:wrapTight wrapText="bothSides">
              <wp:wrapPolygon edited="0">
                <wp:start x="0" y="0"/>
                <wp:lineTo x="0" y="21276"/>
                <wp:lineTo x="21497" y="21276"/>
                <wp:lineTo x="21497" y="0"/>
                <wp:lineTo x="0" y="0"/>
              </wp:wrapPolygon>
            </wp:wrapTight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3A4163" wp14:editId="11EB5FD7">
                <wp:simplePos x="0" y="0"/>
                <wp:positionH relativeFrom="column">
                  <wp:posOffset>2992120</wp:posOffset>
                </wp:positionH>
                <wp:positionV relativeFrom="paragraph">
                  <wp:posOffset>186055</wp:posOffset>
                </wp:positionV>
                <wp:extent cx="3429000" cy="1555115"/>
                <wp:effectExtent l="0" t="0" r="0" b="0"/>
                <wp:wrapThrough wrapText="bothSides">
                  <wp:wrapPolygon edited="0">
                    <wp:start x="0" y="0"/>
                    <wp:lineTo x="0" y="21168"/>
                    <wp:lineTo x="21440" y="21168"/>
                    <wp:lineTo x="21440" y="0"/>
                    <wp:lineTo x="0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1555115"/>
                          <a:chOff x="0" y="0"/>
                          <a:chExt cx="4370070" cy="1982470"/>
                        </a:xfrm>
                      </wpg:grpSpPr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4570"/>
                            <a:ext cx="437007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35.6pt;margin-top:14.65pt;width:270pt;height:122.45pt;z-index:251688960;mso-width-relative:margin;mso-height-relative:margin" coordsize="4370070,19824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">
                <v:shape id="Picture 21" o:spid="_x0000_s1027" type="#_x0000_t75" style="position:absolute;top:1004570;width:4370070;height:977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S&#10;kw/DAAAA2wAAAA8AAABkcnMvZG93bnJldi54bWxEj0FrAjEUhO8F/0N4hd5qtlaKrEYJiiAKhaqo&#10;x8fmubuYvCybqOu/bwoFj8PMfMNMZp2z4kZtqD0r+OhnIIgLb2ouFex3y/cRiBCRDVrPpOBBAWbT&#10;3ssEc+Pv/EO3bSxFgnDIUUEVY5NLGYqKHIa+b4iTd/atw5hkW0rT4j3BnZWDLPuSDmtOCxU2NK+o&#10;uGyvToE/6W+Lx8dxbfV1s9a144U+KPX22ukxiEhdfIb/2yuj4HMIf1/SD5DT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lKTD8MAAADbAAAADwAAAAAAAAAAAAAAAACcAgAA&#10;ZHJzL2Rvd25yZXYueG1sUEsFBgAAAAAEAAQA9wAAAIwDAAAAAA==&#10;">
                  <v:imagedata r:id="rId27" o:title=""/>
                  <v:path arrowok="t"/>
                </v:shape>
                <v:shape id="Picture 20" o:spid="_x0000_s1028" type="#_x0000_t75" style="position:absolute;width:4338320;height:967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d&#10;XfTDAAAA2wAAAA8AAABkcnMvZG93bnJldi54bWxEj0+LwjAUxO8LfofwBC+iqQpLrUYRRVn35D8E&#10;b4/m2Rabl9JErd9+Iwh7HGbmN8x03phSPKh2hWUFg34Egji1uuBMwem47sUgnEfWWFomBS9yMJ+1&#10;vqaYaPvkPT0OPhMBwi5BBbn3VSKlS3My6Pq2Ig7e1dYGfZB1JnWNzwA3pRxG0bc0WHBYyLGiZU7p&#10;7XA3CsbuMlhXm/ONytequ/vdxtEyjZXqtJvFBISnxv+HP+0frWA0gveX8APk7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l1d9MMAAADbAAAADwAAAAAAAAAAAAAAAACcAgAA&#10;ZHJzL2Rvd25yZXYueG1sUEsFBgAAAAAEAAQA9wAAAIwDAAAAAA==&#10;">
                  <v:imagedata r:id="rId28" o:title=""/>
                  <v:path arrowok="t"/>
                </v:shape>
                <w10:wrap type="through"/>
              </v:group>
            </w:pict>
          </mc:Fallback>
        </mc:AlternateContent>
      </w:r>
      <w:r w:rsidR="007A2384">
        <w:rPr>
          <w:rFonts w:ascii="Calibri" w:hAnsi="Calibri"/>
        </w:rPr>
        <w:t>Textbook - #45 (pg 347)</w:t>
      </w:r>
    </w:p>
    <w:p w14:paraId="47FDED3E" w14:textId="77777777" w:rsidR="006B2EEE" w:rsidRDefault="006B2EEE" w:rsidP="00C507E1">
      <w:pPr>
        <w:rPr>
          <w:rFonts w:ascii="Calibri" w:hAnsi="Calibri"/>
        </w:rPr>
      </w:pPr>
    </w:p>
    <w:p w14:paraId="73833F28" w14:textId="77777777" w:rsidR="006B2EEE" w:rsidRDefault="006B2EEE" w:rsidP="00C507E1">
      <w:pPr>
        <w:rPr>
          <w:rFonts w:ascii="Calibri" w:hAnsi="Calibri"/>
        </w:rPr>
      </w:pPr>
    </w:p>
    <w:p w14:paraId="0D1AE75B" w14:textId="77777777" w:rsidR="004B2F35" w:rsidRDefault="004B2F35" w:rsidP="00C507E1">
      <w:pPr>
        <w:rPr>
          <w:rFonts w:ascii="Calibri" w:hAnsi="Calibri"/>
        </w:rPr>
      </w:pPr>
    </w:p>
    <w:p w14:paraId="5C2A516B" w14:textId="77777777" w:rsidR="006B2EEE" w:rsidRDefault="006B2EEE" w:rsidP="00C507E1">
      <w:pPr>
        <w:rPr>
          <w:rFonts w:ascii="Calibri" w:hAnsi="Calibri"/>
        </w:rPr>
      </w:pPr>
      <w:r>
        <w:rPr>
          <w:rFonts w:ascii="Calibri" w:hAnsi="Calibri"/>
        </w:rPr>
        <w:t>Interference - Young's Double Slit Experiment</w:t>
      </w:r>
    </w:p>
    <w:p w14:paraId="5E825B06" w14:textId="77777777" w:rsidR="006B2EEE" w:rsidRDefault="00DD086B" w:rsidP="00C507E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94080" behindDoc="0" locked="0" layoutInCell="1" allowOverlap="1" wp14:anchorId="0DC86BBD" wp14:editId="5CD9E0B7">
            <wp:simplePos x="0" y="0"/>
            <wp:positionH relativeFrom="column">
              <wp:posOffset>3023870</wp:posOffset>
            </wp:positionH>
            <wp:positionV relativeFrom="paragraph">
              <wp:posOffset>2267585</wp:posOffset>
            </wp:positionV>
            <wp:extent cx="3200400" cy="915670"/>
            <wp:effectExtent l="0" t="0" r="0" b="0"/>
            <wp:wrapTight wrapText="bothSides">
              <wp:wrapPolygon edited="0">
                <wp:start x="0" y="0"/>
                <wp:lineTo x="0" y="20971"/>
                <wp:lineTo x="21429" y="20971"/>
                <wp:lineTo x="21429" y="0"/>
                <wp:lineTo x="0" y="0"/>
              </wp:wrapPolygon>
            </wp:wrapTight>
            <wp:docPr id="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95104" behindDoc="0" locked="0" layoutInCell="1" allowOverlap="1" wp14:anchorId="2D8EA905" wp14:editId="54F6E4CE">
            <wp:simplePos x="0" y="0"/>
            <wp:positionH relativeFrom="column">
              <wp:posOffset>-234315</wp:posOffset>
            </wp:positionH>
            <wp:positionV relativeFrom="paragraph">
              <wp:posOffset>1696085</wp:posOffset>
            </wp:positionV>
            <wp:extent cx="3074670" cy="1655445"/>
            <wp:effectExtent l="0" t="0" r="0" b="0"/>
            <wp:wrapTight wrapText="bothSides">
              <wp:wrapPolygon edited="0">
                <wp:start x="0" y="0"/>
                <wp:lineTo x="0" y="21211"/>
                <wp:lineTo x="21413" y="21211"/>
                <wp:lineTo x="21413" y="0"/>
                <wp:lineTo x="0" y="0"/>
              </wp:wrapPolygon>
            </wp:wrapTight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93056" behindDoc="0" locked="0" layoutInCell="1" allowOverlap="1" wp14:anchorId="1EB49153" wp14:editId="1037D281">
            <wp:simplePos x="0" y="0"/>
            <wp:positionH relativeFrom="column">
              <wp:posOffset>3067050</wp:posOffset>
            </wp:positionH>
            <wp:positionV relativeFrom="paragraph">
              <wp:posOffset>1467485</wp:posOffset>
            </wp:positionV>
            <wp:extent cx="3047365" cy="713105"/>
            <wp:effectExtent l="0" t="0" r="635" b="0"/>
            <wp:wrapTight wrapText="bothSides">
              <wp:wrapPolygon edited="0">
                <wp:start x="0" y="0"/>
                <wp:lineTo x="0" y="20773"/>
                <wp:lineTo x="21424" y="20773"/>
                <wp:lineTo x="21424" y="0"/>
                <wp:lineTo x="0" y="0"/>
              </wp:wrapPolygon>
            </wp:wrapTight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91008" behindDoc="0" locked="0" layoutInCell="1" allowOverlap="1" wp14:anchorId="48935EED" wp14:editId="58AD8F8D">
            <wp:simplePos x="0" y="0"/>
            <wp:positionH relativeFrom="column">
              <wp:posOffset>-228600</wp:posOffset>
            </wp:positionH>
            <wp:positionV relativeFrom="paragraph">
              <wp:posOffset>983615</wp:posOffset>
            </wp:positionV>
            <wp:extent cx="3068955" cy="594360"/>
            <wp:effectExtent l="0" t="0" r="4445" b="0"/>
            <wp:wrapTight wrapText="bothSides">
              <wp:wrapPolygon edited="0">
                <wp:start x="0" y="0"/>
                <wp:lineTo x="0" y="20308"/>
                <wp:lineTo x="21453" y="20308"/>
                <wp:lineTo x="21453" y="0"/>
                <wp:lineTo x="0" y="0"/>
              </wp:wrapPolygon>
            </wp:wrapTight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92032" behindDoc="0" locked="0" layoutInCell="1" allowOverlap="1" wp14:anchorId="1568EBD1" wp14:editId="752B715C">
            <wp:simplePos x="0" y="0"/>
            <wp:positionH relativeFrom="column">
              <wp:posOffset>3067050</wp:posOffset>
            </wp:positionH>
            <wp:positionV relativeFrom="paragraph">
              <wp:posOffset>121920</wp:posOffset>
            </wp:positionV>
            <wp:extent cx="3054350" cy="1122045"/>
            <wp:effectExtent l="0" t="0" r="0" b="0"/>
            <wp:wrapTight wrapText="bothSides">
              <wp:wrapPolygon edited="0">
                <wp:start x="0" y="0"/>
                <wp:lineTo x="0" y="21025"/>
                <wp:lineTo x="21375" y="21025"/>
                <wp:lineTo x="21375" y="0"/>
                <wp:lineTo x="0" y="0"/>
              </wp:wrapPolygon>
            </wp:wrapTight>
            <wp:docPr id="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89984" behindDoc="0" locked="0" layoutInCell="1" allowOverlap="1" wp14:anchorId="1EA8DEB8" wp14:editId="4F74FBE7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3061970" cy="876935"/>
            <wp:effectExtent l="0" t="0" r="11430" b="12065"/>
            <wp:wrapTight wrapText="bothSides">
              <wp:wrapPolygon edited="0">
                <wp:start x="0" y="0"/>
                <wp:lineTo x="0" y="21272"/>
                <wp:lineTo x="21501" y="21272"/>
                <wp:lineTo x="21501" y="0"/>
                <wp:lineTo x="0" y="0"/>
              </wp:wrapPolygon>
            </wp:wrapTight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AD743" w14:textId="77777777" w:rsidR="007A2384" w:rsidRDefault="007A2384" w:rsidP="00C507E1">
      <w:pPr>
        <w:rPr>
          <w:rFonts w:ascii="Calibri" w:hAnsi="Calibri"/>
        </w:rPr>
      </w:pPr>
    </w:p>
    <w:p w14:paraId="5150F643" w14:textId="77777777" w:rsidR="00DD086B" w:rsidRDefault="00DD086B" w:rsidP="00C507E1">
      <w:pPr>
        <w:rPr>
          <w:rFonts w:ascii="Calibri" w:hAnsi="Calibri"/>
        </w:rPr>
        <w:sectPr w:rsidR="00DD086B" w:rsidSect="005F72FC">
          <w:pgSz w:w="12240" w:h="15840"/>
          <w:pgMar w:top="1134" w:right="1440" w:bottom="993" w:left="1440" w:header="708" w:footer="708" w:gutter="0"/>
          <w:cols w:space="708"/>
          <w:docGrid w:linePitch="360"/>
        </w:sectPr>
      </w:pPr>
    </w:p>
    <w:p w14:paraId="2A0448C6" w14:textId="77777777" w:rsidR="006B2EEE" w:rsidRDefault="006B2EEE" w:rsidP="00C507E1">
      <w:pPr>
        <w:rPr>
          <w:rFonts w:ascii="Calibri" w:hAnsi="Calibri"/>
        </w:rPr>
      </w:pPr>
      <w:r>
        <w:rPr>
          <w:rFonts w:ascii="Calibri" w:hAnsi="Calibri"/>
        </w:rPr>
        <w:t>Diffraction - Single Slit Diffraction</w:t>
      </w:r>
    </w:p>
    <w:p w14:paraId="0168A502" w14:textId="77777777" w:rsidR="001B7ECB" w:rsidRDefault="001B7ECB" w:rsidP="00C507E1">
      <w:pPr>
        <w:rPr>
          <w:rFonts w:ascii="Calibri" w:hAnsi="Calibri"/>
        </w:rPr>
      </w:pPr>
    </w:p>
    <w:p w14:paraId="268EDF5F" w14:textId="77777777" w:rsidR="001B7ECB" w:rsidRDefault="001B7ECB" w:rsidP="00C507E1">
      <w:pPr>
        <w:rPr>
          <w:rFonts w:ascii="Calibri" w:hAnsi="Calibri"/>
        </w:rPr>
      </w:pPr>
    </w:p>
    <w:p w14:paraId="521C0858" w14:textId="77777777" w:rsidR="001B7ECB" w:rsidRDefault="001B7ECB" w:rsidP="00C507E1">
      <w:pPr>
        <w:rPr>
          <w:rFonts w:ascii="Calibri" w:hAnsi="Calibri"/>
        </w:rPr>
      </w:pPr>
      <w:r>
        <w:rPr>
          <w:rFonts w:ascii="Calibri" w:hAnsi="Calibri"/>
        </w:rPr>
        <w:t>Single Slit Diffraction</w:t>
      </w:r>
    </w:p>
    <w:p w14:paraId="1878EC3A" w14:textId="77777777" w:rsidR="006B2EEE" w:rsidRDefault="001B7ECB" w:rsidP="00C507E1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5F0BC8F" wp14:editId="0F7EAC85">
                <wp:simplePos x="0" y="0"/>
                <wp:positionH relativeFrom="column">
                  <wp:posOffset>-228600</wp:posOffset>
                </wp:positionH>
                <wp:positionV relativeFrom="paragraph">
                  <wp:posOffset>186055</wp:posOffset>
                </wp:positionV>
                <wp:extent cx="6682740" cy="3920490"/>
                <wp:effectExtent l="0" t="0" r="0" b="0"/>
                <wp:wrapThrough wrapText="bothSides">
                  <wp:wrapPolygon edited="0">
                    <wp:start x="0" y="0"/>
                    <wp:lineTo x="0" y="21411"/>
                    <wp:lineTo x="10755" y="21411"/>
                    <wp:lineTo x="10755" y="15673"/>
                    <wp:lineTo x="13136" y="15673"/>
                    <wp:lineTo x="21181" y="13994"/>
                    <wp:lineTo x="21181" y="11195"/>
                    <wp:lineTo x="21510" y="10776"/>
                    <wp:lineTo x="21510" y="0"/>
                    <wp:lineTo x="0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3920490"/>
                          <a:chOff x="0" y="0"/>
                          <a:chExt cx="6682740" cy="3920490"/>
                        </a:xfrm>
                      </wpg:grpSpPr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1690"/>
                            <a:ext cx="3295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9940" y="0"/>
                            <a:ext cx="3352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520" y="1953895"/>
                            <a:ext cx="311658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-17.95pt;margin-top:14.65pt;width:526.2pt;height:308.7pt;z-index:251684864;mso-height-relative:margin" coordsize="6682740,39204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">
                <v:shape id="Picture 15" o:spid="_x0000_s1027" type="#_x0000_t75" style="position:absolute;top:2091690;width:3295650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J&#10;lXvDAAAA2wAAAA8AAABkcnMvZG93bnJldi54bWxEj1FrwkAQhN8F/8Oxgi+ilwoWST1FhKCUSjEt&#10;Pi+5bRLM7aa5U9N/3ysUfBxm5htmteldo27U+VrYwNMsAUVciK25NPD5kU2XoHxAttgIk4Ef8rBZ&#10;DwcrTK3c+US3PJQqQtinaKAKoU219kVFDv1MWuLofUnnMETZldp2eI9w1+h5kjxrhzXHhQpb2lVU&#10;XPKrM/Cts7NcXuV9Ucje1m+TY37KjsaMR/32BVSgPjzC/+2DNTBfwN+X+AP0+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kmVe8MAAADbAAAADwAAAAAAAAAAAAAAAACcAgAA&#10;ZHJzL2Rvd25yZXYueG1sUEsFBgAAAAAEAAQA9wAAAIwDAAAAAA==&#10;">
                  <v:imagedata r:id="rId39" o:title=""/>
                  <v:path arrowok="t"/>
                </v:shape>
                <v:shape id="Picture 16" o:spid="_x0000_s1028" type="#_x0000_t75" style="position:absolute;left:3329940;width:3352800;height:1943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O&#10;VfzEAAAA2wAAAA8AAABkcnMvZG93bnJldi54bWxEj0Frg0AUhO+F/IflBXKrawORYl1DGjAEPAST&#10;Hnp8dV9V6r4Vd2Nsf322UOhxmJlvmGw7m15MNLrOsoKnKAZBXFvdcaPg7VI8PoNwHlljb5kUfJOD&#10;bb54yDDV9sYVTWffiABhl6KC1vshldLVLRl0kR2Ig/dpR4M+yLGResRbgJteruM4kQY7DgstDrRv&#10;qf46X40CKl7JJoei3MnNdKq6nzLW7x9KrZbz7gWEp9n/h//aR61gncDvl/ADZH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UOVfzEAAAA2wAAAA8AAAAAAAAAAAAAAAAAnAIA&#10;AGRycy9kb3ducmV2LnhtbFBLBQYAAAAABAAEAPcAAACNAwAAAAA=&#10;">
                  <v:imagedata r:id="rId40" o:title=""/>
                  <v:path arrowok="t"/>
                </v:shape>
                <v:shape id="Picture 14" o:spid="_x0000_s1029" type="#_x0000_t75" style="position:absolute;width:3324225;height:2133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i&#10;9BXGAAAA2wAAAA8AAABkcnMvZG93bnJldi54bWxEj91Kw0AUhO+FvsNyCt7ZXaOUkmZbxB8QRKhp&#10;S+PdIXtMgtmzIbsm8e3dQsHLYWa+YbLtZFsxUO8bxxpuFwoEcelMw5WGw/7lZgXCB2SDrWPS8Ese&#10;tpvZVYapcSN/0JCHSkQI+xQ11CF0qZS+rMmiX7iOOHpfrrcYouwraXocI9y2MlFqKS02HBdq7Oix&#10;pvI7/7Ea1OnNJflqPJafgyvujjtVvD89a309nx7WIAJN4T98ab8aDck9nL/EHyA3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qL0FcYAAADbAAAADwAAAAAAAAAAAAAAAACc&#10;AgAAZHJzL2Rvd25yZXYueG1sUEsFBgAAAAAEAAQA9wAAAI8DAAAAAA==&#10;">
                  <v:imagedata r:id="rId41" o:title=""/>
                  <v:path arrowok="t"/>
                </v:shape>
                <v:shape id="Picture 17" o:spid="_x0000_s1030" type="#_x0000_t75" style="position:absolute;left:3398520;top:1953895;width:3116580;height:5810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W&#10;AaDEAAAA2wAAAA8AAABkcnMvZG93bnJldi54bWxEj81qwzAQhO+BvoPYQm+J3Bzs4kYJpcVQeggk&#10;DbS9bayNbWKtjKT65+2jQCDHYeabYVab0bSiJ+cbywqeFwkI4tLqhisFh+9i/gLCB2SNrWVSMJGH&#10;zfphtsJc24F31O9DJWIJ+xwV1CF0uZS+rMmgX9iOOHon6wyGKF0ltcMhlptWLpMklQYbjgs1dvRe&#10;U3ne/xsFyy86/n5kU+H09jgE+pn+knRS6ulxfHsFEWgM9/CN/tSRy+D6Jf4Aub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6WAaDEAAAA2wAAAA8AAAAAAAAAAAAAAAAAnAIA&#10;AGRycy9kb3ducmV2LnhtbFBLBQYAAAAABAAEAPcAAACNAwAAAAA=&#10;">
                  <v:imagedata r:id="rId42" o:title=""/>
                  <v:path arrowok="t"/>
                </v:shape>
                <w10:wrap type="through"/>
              </v:group>
            </w:pict>
          </mc:Fallback>
        </mc:AlternateContent>
      </w:r>
    </w:p>
    <w:p w14:paraId="720B3D8A" w14:textId="77777777" w:rsidR="006B2EEE" w:rsidRDefault="006B2EEE" w:rsidP="00C507E1">
      <w:pPr>
        <w:rPr>
          <w:rFonts w:ascii="Calibri" w:hAnsi="Calibri"/>
        </w:rPr>
      </w:pPr>
    </w:p>
    <w:p w14:paraId="3444DA7C" w14:textId="77777777" w:rsidR="006B2EEE" w:rsidRDefault="006B2EEE" w:rsidP="00C507E1">
      <w:pPr>
        <w:rPr>
          <w:rFonts w:ascii="Calibri" w:hAnsi="Calibri"/>
        </w:rPr>
      </w:pPr>
    </w:p>
    <w:p w14:paraId="507E8A8E" w14:textId="77777777" w:rsidR="006B2EEE" w:rsidRDefault="006B2EEE" w:rsidP="00C507E1">
      <w:pPr>
        <w:rPr>
          <w:rFonts w:ascii="Calibri" w:hAnsi="Calibri"/>
        </w:rPr>
      </w:pPr>
    </w:p>
    <w:p w14:paraId="21965CAE" w14:textId="77777777" w:rsidR="001B7ECB" w:rsidRDefault="001B7ECB" w:rsidP="00C507E1">
      <w:pPr>
        <w:rPr>
          <w:rFonts w:ascii="Calibri" w:hAnsi="Calibri"/>
        </w:rPr>
      </w:pPr>
    </w:p>
    <w:p w14:paraId="206E32B0" w14:textId="77777777" w:rsidR="001B7ECB" w:rsidRDefault="001B7ECB" w:rsidP="00C507E1">
      <w:pPr>
        <w:rPr>
          <w:rFonts w:ascii="Calibri" w:hAnsi="Calibri"/>
        </w:rPr>
      </w:pPr>
    </w:p>
    <w:p w14:paraId="3E9B5B9C" w14:textId="77777777" w:rsidR="001B7ECB" w:rsidRDefault="001B7ECB" w:rsidP="00C507E1">
      <w:pPr>
        <w:rPr>
          <w:rFonts w:ascii="Calibri" w:hAnsi="Calibri"/>
        </w:rPr>
      </w:pPr>
    </w:p>
    <w:p w14:paraId="6916490F" w14:textId="77777777" w:rsidR="001B7ECB" w:rsidRDefault="001B7ECB" w:rsidP="00C507E1">
      <w:pPr>
        <w:rPr>
          <w:rFonts w:ascii="Calibri" w:hAnsi="Calibri"/>
        </w:rPr>
      </w:pPr>
    </w:p>
    <w:p w14:paraId="16FDB90A" w14:textId="77777777" w:rsidR="00DD086B" w:rsidRDefault="00DD086B" w:rsidP="00C507E1">
      <w:pPr>
        <w:rPr>
          <w:rFonts w:ascii="Calibri" w:hAnsi="Calibri"/>
        </w:rPr>
      </w:pPr>
    </w:p>
    <w:p w14:paraId="1EB08063" w14:textId="77777777" w:rsidR="00DD086B" w:rsidRDefault="00DD086B" w:rsidP="00C507E1">
      <w:pPr>
        <w:rPr>
          <w:rFonts w:ascii="Calibri" w:hAnsi="Calibri"/>
        </w:rPr>
      </w:pPr>
    </w:p>
    <w:p w14:paraId="743A21F0" w14:textId="77777777" w:rsidR="00DD086B" w:rsidRPr="00C507E1" w:rsidRDefault="00DD086B" w:rsidP="00C507E1">
      <w:pPr>
        <w:rPr>
          <w:rFonts w:ascii="Calibri" w:hAnsi="Calibri"/>
        </w:rPr>
      </w:pPr>
    </w:p>
    <w:sectPr w:rsidR="00DD086B" w:rsidRPr="00C507E1" w:rsidSect="005F72FC">
      <w:pgSz w:w="12240" w:h="15840"/>
      <w:pgMar w:top="1134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15E23" w14:textId="77777777" w:rsidR="00DD086B" w:rsidRDefault="00DD086B" w:rsidP="00311B76">
      <w:r>
        <w:separator/>
      </w:r>
    </w:p>
  </w:endnote>
  <w:endnote w:type="continuationSeparator" w:id="0">
    <w:p w14:paraId="30228B9A" w14:textId="77777777" w:rsidR="00DD086B" w:rsidRDefault="00DD086B" w:rsidP="0031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1619C" w14:textId="77777777" w:rsidR="00DD086B" w:rsidRDefault="00DD086B" w:rsidP="0039010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36A7">
      <w:rPr>
        <w:rStyle w:val="PageNumber"/>
        <w:noProof/>
      </w:rPr>
      <w:t>4</w:t>
    </w:r>
    <w:r>
      <w:rPr>
        <w:rStyle w:val="PageNumber"/>
      </w:rPr>
      <w:fldChar w:fldCharType="end"/>
    </w:r>
  </w:p>
  <w:p w14:paraId="0BAA690E" w14:textId="77777777" w:rsidR="00DD086B" w:rsidRDefault="00DD086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F44D4" w14:textId="77777777" w:rsidR="00DD086B" w:rsidRDefault="00DD086B" w:rsidP="0039010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36A7">
      <w:rPr>
        <w:rStyle w:val="PageNumber"/>
        <w:noProof/>
      </w:rPr>
      <w:t>1</w:t>
    </w:r>
    <w:r>
      <w:rPr>
        <w:rStyle w:val="PageNumber"/>
      </w:rPr>
      <w:fldChar w:fldCharType="end"/>
    </w:r>
  </w:p>
  <w:p w14:paraId="66507206" w14:textId="77777777" w:rsidR="00DD086B" w:rsidRDefault="00DD086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D1361" w14:textId="77777777" w:rsidR="00DD086B" w:rsidRDefault="00DD086B" w:rsidP="00311B76">
      <w:r>
        <w:separator/>
      </w:r>
    </w:p>
  </w:footnote>
  <w:footnote w:type="continuationSeparator" w:id="0">
    <w:p w14:paraId="0EF95176" w14:textId="77777777" w:rsidR="00DD086B" w:rsidRDefault="00DD086B" w:rsidP="00311B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226"/>
      <w:gridCol w:w="4226"/>
      <w:gridCol w:w="1138"/>
    </w:tblGrid>
    <w:tr w:rsidR="00DD086B" w14:paraId="5E77532D" w14:textId="77777777" w:rsidTr="00DA5F65">
      <w:tc>
        <w:tcPr>
          <w:tcW w:w="2311" w:type="pct"/>
          <w:tcBorders>
            <w:bottom w:val="single" w:sz="4" w:space="0" w:color="auto"/>
          </w:tcBorders>
          <w:vAlign w:val="bottom"/>
        </w:tcPr>
        <w:p w14:paraId="4B35C2EF" w14:textId="77777777" w:rsidR="00DD086B" w:rsidRDefault="00DD086B" w:rsidP="00DA5F65">
          <w:pPr>
            <w:pStyle w:val="Header"/>
            <w:rPr>
              <w:rFonts w:ascii="Calibri" w:hAnsi="Calibri"/>
              <w:b/>
              <w:bCs/>
              <w:color w:val="000000" w:themeColor="text1"/>
            </w:rPr>
          </w:pPr>
          <w:r>
            <w:rPr>
              <w:rFonts w:ascii="Calibri" w:hAnsi="Calibri"/>
              <w:b/>
              <w:bCs/>
              <w:color w:val="000000" w:themeColor="text1"/>
            </w:rPr>
            <w:t>Name:</w:t>
          </w:r>
        </w:p>
      </w:tc>
      <w:tc>
        <w:tcPr>
          <w:tcW w:w="2311" w:type="pct"/>
          <w:tcBorders>
            <w:bottom w:val="single" w:sz="4" w:space="0" w:color="auto"/>
          </w:tcBorders>
          <w:vAlign w:val="bottom"/>
        </w:tcPr>
        <w:p w14:paraId="6884367E" w14:textId="77777777" w:rsidR="00DD086B" w:rsidRDefault="00DD086B" w:rsidP="00390102">
          <w:pPr>
            <w:pStyle w:val="Header"/>
            <w:jc w:val="right"/>
            <w:rPr>
              <w:rFonts w:ascii="Calibri" w:hAnsi="Calibri"/>
              <w:b/>
              <w:bCs/>
              <w:color w:val="000000" w:themeColor="text1"/>
            </w:rPr>
          </w:pPr>
          <w:r>
            <w:rPr>
              <w:rFonts w:ascii="Calibri" w:hAnsi="Calibri"/>
              <w:b/>
              <w:bCs/>
              <w:color w:val="000000" w:themeColor="text1"/>
            </w:rPr>
            <w:t>Interference and Diffraction</w:t>
          </w:r>
        </w:p>
        <w:p w14:paraId="332B80A7" w14:textId="77777777" w:rsidR="00DD086B" w:rsidRPr="00DD38F9" w:rsidRDefault="00DD086B" w:rsidP="00390102">
          <w:pPr>
            <w:pStyle w:val="Header"/>
            <w:jc w:val="right"/>
            <w:rPr>
              <w:rFonts w:ascii="Calibri" w:hAnsi="Calibri"/>
              <w:bCs/>
              <w:noProof/>
              <w:color w:val="000000" w:themeColor="text1"/>
            </w:rPr>
          </w:pPr>
          <w:r>
            <w:rPr>
              <w:rFonts w:ascii="Calibri" w:hAnsi="Calibri"/>
              <w:b/>
              <w:bCs/>
              <w:color w:val="000000" w:themeColor="text1"/>
            </w:rPr>
            <w:t>Ms. Li</w:t>
          </w:r>
        </w:p>
      </w:tc>
      <w:tc>
        <w:tcPr>
          <w:tcW w:w="379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14:paraId="26F34A54" w14:textId="77777777" w:rsidR="00DD086B" w:rsidRDefault="00DD086B" w:rsidP="00DA5F65">
          <w:pPr>
            <w:pStyle w:val="Header"/>
            <w:jc w:val="right"/>
            <w:rPr>
              <w:color w:val="FFFFFF" w:themeColor="background1"/>
            </w:rPr>
          </w:pPr>
          <w:r>
            <w:rPr>
              <w:rFonts w:ascii="Calibri" w:hAnsi="Calibri"/>
              <w:b/>
              <w:color w:val="FFFFFF" w:themeColor="background1"/>
            </w:rPr>
            <w:t>Phys11/ IBPhys11</w:t>
          </w:r>
        </w:p>
      </w:tc>
    </w:tr>
  </w:tbl>
  <w:p w14:paraId="22BEDD4F" w14:textId="77777777" w:rsidR="00DD086B" w:rsidRDefault="00DD08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02"/>
    <w:rsid w:val="001B7ECB"/>
    <w:rsid w:val="002E60AA"/>
    <w:rsid w:val="002F7AEA"/>
    <w:rsid w:val="00311B76"/>
    <w:rsid w:val="00390102"/>
    <w:rsid w:val="00446220"/>
    <w:rsid w:val="004B0FF1"/>
    <w:rsid w:val="004B2F35"/>
    <w:rsid w:val="005F72FC"/>
    <w:rsid w:val="006A71CC"/>
    <w:rsid w:val="006B2EEE"/>
    <w:rsid w:val="006E0706"/>
    <w:rsid w:val="007436A7"/>
    <w:rsid w:val="007A2384"/>
    <w:rsid w:val="00843CC5"/>
    <w:rsid w:val="00916A6F"/>
    <w:rsid w:val="00A653B9"/>
    <w:rsid w:val="00C507E1"/>
    <w:rsid w:val="00C72752"/>
    <w:rsid w:val="00DA5F65"/>
    <w:rsid w:val="00DD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A222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1B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B76"/>
  </w:style>
  <w:style w:type="paragraph" w:styleId="Footer">
    <w:name w:val="footer"/>
    <w:basedOn w:val="Normal"/>
    <w:link w:val="FooterChar"/>
    <w:uiPriority w:val="99"/>
    <w:unhideWhenUsed/>
    <w:rsid w:val="00311B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B76"/>
  </w:style>
  <w:style w:type="character" w:styleId="PageNumber">
    <w:name w:val="page number"/>
    <w:basedOn w:val="DefaultParagraphFont"/>
    <w:uiPriority w:val="99"/>
    <w:semiHidden/>
    <w:unhideWhenUsed/>
    <w:rsid w:val="00311B76"/>
  </w:style>
  <w:style w:type="paragraph" w:styleId="BalloonText">
    <w:name w:val="Balloon Text"/>
    <w:basedOn w:val="Normal"/>
    <w:link w:val="BalloonTextChar"/>
    <w:uiPriority w:val="99"/>
    <w:semiHidden/>
    <w:unhideWhenUsed/>
    <w:rsid w:val="005F7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2F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6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1B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B76"/>
  </w:style>
  <w:style w:type="paragraph" w:styleId="Footer">
    <w:name w:val="footer"/>
    <w:basedOn w:val="Normal"/>
    <w:link w:val="FooterChar"/>
    <w:uiPriority w:val="99"/>
    <w:unhideWhenUsed/>
    <w:rsid w:val="00311B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B76"/>
  </w:style>
  <w:style w:type="character" w:styleId="PageNumber">
    <w:name w:val="page number"/>
    <w:basedOn w:val="DefaultParagraphFont"/>
    <w:uiPriority w:val="99"/>
    <w:semiHidden/>
    <w:unhideWhenUsed/>
    <w:rsid w:val="00311B76"/>
  </w:style>
  <w:style w:type="paragraph" w:styleId="BalloonText">
    <w:name w:val="Balloon Text"/>
    <w:basedOn w:val="Normal"/>
    <w:link w:val="BalloonTextChar"/>
    <w:uiPriority w:val="99"/>
    <w:semiHidden/>
    <w:unhideWhenUsed/>
    <w:rsid w:val="005F7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2F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6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ami:Library:Application%20Support:Microsoft:Office:User%20Templates:My%20Templates:Ms.%20Li's%20template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A4A3F-2558-6C4C-8345-4DAE0CB4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Ms. Li's template V1.dotx</Template>
  <TotalTime>122</TotalTime>
  <Pages>7</Pages>
  <Words>326</Words>
  <Characters>1860</Characters>
  <Application>Microsoft Macintosh Word</Application>
  <DocSecurity>0</DocSecurity>
  <Lines>15</Lines>
  <Paragraphs>4</Paragraphs>
  <ScaleCrop>false</ScaleCrop>
  <Company>University of British Columbia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Li</dc:creator>
  <cp:keywords/>
  <dc:description/>
  <cp:lastModifiedBy>Lu Li</cp:lastModifiedBy>
  <cp:revision>2</cp:revision>
  <dcterms:created xsi:type="dcterms:W3CDTF">2015-03-01T19:48:00Z</dcterms:created>
  <dcterms:modified xsi:type="dcterms:W3CDTF">2015-03-02T03:58:00Z</dcterms:modified>
</cp:coreProperties>
</file>